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A2879" w14:textId="26CC76D2" w:rsidR="00602516" w:rsidRPr="00602516" w:rsidRDefault="00602516" w:rsidP="00602516">
      <w:pPr>
        <w:pStyle w:val="NormalWeb"/>
        <w:ind w:left="-432" w:right="-432"/>
        <w:rPr>
          <w:rFonts w:ascii="Tahoma" w:hAnsi="Tahoma" w:cs="Tahoma"/>
          <w:b/>
          <w:bCs/>
        </w:rPr>
      </w:pPr>
      <w:r w:rsidRPr="00602516">
        <w:rPr>
          <w:rFonts w:ascii="Tahoma" w:hAnsi="Tahoma" w:cs="Tahoma"/>
          <w:b/>
          <w:bCs/>
        </w:rPr>
        <w:t xml:space="preserve">Soundbite </w:t>
      </w:r>
      <w:r w:rsidRPr="00602516">
        <w:rPr>
          <w:rFonts w:ascii="Tahoma" w:hAnsi="Tahoma" w:cs="Tahoma"/>
          <w:b/>
          <w:bCs/>
        </w:rPr>
        <w:t xml:space="preserve">Script – Living with plantar fasciitis </w:t>
      </w:r>
    </w:p>
    <w:p w14:paraId="008FFFF2" w14:textId="3047B155" w:rsidR="00602516" w:rsidRPr="00602516" w:rsidRDefault="00602516" w:rsidP="00602516">
      <w:pPr>
        <w:pStyle w:val="NormalWeb"/>
        <w:ind w:left="-432" w:right="-432"/>
        <w:rPr>
          <w:rFonts w:ascii="Tahoma" w:hAnsi="Tahoma" w:cs="Tahoma"/>
          <w:b/>
          <w:bCs/>
          <w:sz w:val="20"/>
          <w:szCs w:val="20"/>
        </w:rPr>
      </w:pPr>
      <w:r w:rsidRPr="00602516">
        <w:rPr>
          <w:rFonts w:ascii="Tahoma" w:hAnsi="Tahoma" w:cs="Tahoma"/>
          <w:b/>
          <w:bCs/>
          <w:sz w:val="20"/>
          <w:szCs w:val="20"/>
        </w:rPr>
        <w:t>Brittni Zick</w:t>
      </w:r>
      <w:r w:rsidRPr="00602516">
        <w:rPr>
          <w:rFonts w:ascii="Tahoma" w:hAnsi="Tahoma" w:cs="Tahoma"/>
          <w:b/>
          <w:bCs/>
          <w:sz w:val="20"/>
          <w:szCs w:val="20"/>
        </w:rPr>
        <w:t xml:space="preserve">, </w:t>
      </w:r>
      <w:r w:rsidRPr="00602516">
        <w:rPr>
          <w:rFonts w:ascii="Tahoma" w:hAnsi="Tahoma" w:cs="Tahoma"/>
          <w:b/>
          <w:bCs/>
          <w:sz w:val="20"/>
          <w:szCs w:val="20"/>
        </w:rPr>
        <w:t>physical therapist</w:t>
      </w:r>
      <w:r w:rsidRPr="00602516">
        <w:rPr>
          <w:rFonts w:ascii="Tahoma" w:hAnsi="Tahoma" w:cs="Tahoma"/>
          <w:b/>
          <w:bCs/>
          <w:sz w:val="20"/>
          <w:szCs w:val="20"/>
        </w:rPr>
        <w:t xml:space="preserve">, </w:t>
      </w:r>
      <w:r w:rsidRPr="00602516">
        <w:rPr>
          <w:rFonts w:ascii="Tahoma" w:hAnsi="Tahoma" w:cs="Tahoma"/>
          <w:b/>
          <w:bCs/>
          <w:sz w:val="20"/>
          <w:szCs w:val="20"/>
        </w:rPr>
        <w:t>OSF HealthCare</w:t>
      </w:r>
    </w:p>
    <w:p w14:paraId="2F5A98BE" w14:textId="015F66AC" w:rsidR="00602516" w:rsidRPr="00602516" w:rsidRDefault="00602516" w:rsidP="00602516">
      <w:pPr>
        <w:pStyle w:val="NormalWeb"/>
        <w:ind w:left="-432" w:right="-432"/>
        <w:rPr>
          <w:rFonts w:ascii="Tahoma" w:hAnsi="Tahoma" w:cs="Tahoma"/>
          <w:color w:val="EE0000"/>
          <w:sz w:val="20"/>
          <w:szCs w:val="20"/>
        </w:rPr>
      </w:pPr>
      <w:r w:rsidRPr="00602516">
        <w:rPr>
          <w:rFonts w:ascii="Tahoma" w:hAnsi="Tahoma" w:cs="Tahoma"/>
          <w:color w:val="EE0000"/>
          <w:sz w:val="20"/>
          <w:szCs w:val="20"/>
        </w:rPr>
        <w:t>“Plantar fasciitis is when the plantar fascia in the bottom of the foot gets stressed, and it's typically due to a lack of mobility in the foot</w:t>
      </w:r>
      <w:r w:rsidRPr="00602516">
        <w:rPr>
          <w:rFonts w:ascii="Tahoma" w:hAnsi="Tahoma" w:cs="Tahoma"/>
          <w:color w:val="EE0000"/>
          <w:sz w:val="20"/>
          <w:szCs w:val="20"/>
        </w:rPr>
        <w:t>.” (:11)</w:t>
      </w:r>
    </w:p>
    <w:p w14:paraId="72CB106D" w14:textId="77777777" w:rsidR="00602516" w:rsidRPr="00602516" w:rsidRDefault="00602516" w:rsidP="00602516">
      <w:pPr>
        <w:pStyle w:val="NormalWeb"/>
        <w:ind w:left="-432" w:right="-432"/>
        <w:rPr>
          <w:rFonts w:ascii="Tahoma" w:hAnsi="Tahoma" w:cs="Tahoma"/>
          <w:b/>
          <w:bCs/>
          <w:sz w:val="20"/>
          <w:szCs w:val="20"/>
        </w:rPr>
      </w:pPr>
      <w:r w:rsidRPr="00602516">
        <w:rPr>
          <w:rFonts w:ascii="Tahoma" w:hAnsi="Tahoma" w:cs="Tahoma"/>
          <w:b/>
          <w:bCs/>
          <w:sz w:val="20"/>
          <w:szCs w:val="20"/>
        </w:rPr>
        <w:t>Brittni Zick, physical therapist, OSF HealthCare</w:t>
      </w:r>
    </w:p>
    <w:p w14:paraId="12828B4D" w14:textId="201027A7" w:rsidR="00602516" w:rsidRPr="00602516" w:rsidRDefault="00602516" w:rsidP="00602516">
      <w:pPr>
        <w:pStyle w:val="NormalWeb"/>
        <w:ind w:left="-432" w:right="-432"/>
        <w:rPr>
          <w:rFonts w:ascii="Tahoma" w:hAnsi="Tahoma" w:cs="Tahoma"/>
          <w:color w:val="EE0000"/>
          <w:sz w:val="20"/>
          <w:szCs w:val="20"/>
        </w:rPr>
      </w:pPr>
      <w:r w:rsidRPr="00602516">
        <w:rPr>
          <w:rFonts w:ascii="Tahoma" w:hAnsi="Tahoma" w:cs="Tahoma"/>
          <w:color w:val="EE0000"/>
          <w:sz w:val="20"/>
          <w:szCs w:val="20"/>
        </w:rPr>
        <w:t xml:space="preserve"> “Common symptoms are heel pain with the first steps in the morning or after a period of inactivity or if you stand or walk on your feet a lot</w:t>
      </w:r>
      <w:r w:rsidRPr="00602516">
        <w:rPr>
          <w:rFonts w:ascii="Tahoma" w:hAnsi="Tahoma" w:cs="Tahoma"/>
          <w:color w:val="EE0000"/>
          <w:sz w:val="20"/>
          <w:szCs w:val="20"/>
        </w:rPr>
        <w:t>.” (:13)</w:t>
      </w:r>
    </w:p>
    <w:p w14:paraId="176713F6" w14:textId="77777777" w:rsidR="00602516" w:rsidRPr="00602516" w:rsidRDefault="00602516" w:rsidP="00602516">
      <w:pPr>
        <w:pStyle w:val="NormalWeb"/>
        <w:ind w:left="-432" w:right="-432"/>
        <w:rPr>
          <w:rFonts w:ascii="Tahoma" w:hAnsi="Tahoma" w:cs="Tahoma"/>
          <w:b/>
          <w:bCs/>
          <w:sz w:val="20"/>
          <w:szCs w:val="20"/>
        </w:rPr>
      </w:pPr>
      <w:r w:rsidRPr="00602516">
        <w:rPr>
          <w:rFonts w:ascii="Tahoma" w:hAnsi="Tahoma" w:cs="Tahoma"/>
          <w:b/>
          <w:bCs/>
          <w:sz w:val="20"/>
          <w:szCs w:val="20"/>
        </w:rPr>
        <w:t>Brittni Zick, physical therapist, OSF HealthCare</w:t>
      </w:r>
    </w:p>
    <w:p w14:paraId="766023DA" w14:textId="0EC8785C" w:rsidR="00602516" w:rsidRPr="00602516" w:rsidRDefault="00602516" w:rsidP="00602516">
      <w:pPr>
        <w:pStyle w:val="NormalWeb"/>
        <w:ind w:left="-432" w:right="-432"/>
        <w:rPr>
          <w:rFonts w:ascii="Tahoma" w:hAnsi="Tahoma" w:cs="Tahoma"/>
          <w:color w:val="EE0000"/>
          <w:sz w:val="20"/>
          <w:szCs w:val="20"/>
        </w:rPr>
      </w:pPr>
      <w:r w:rsidRPr="00602516">
        <w:rPr>
          <w:rFonts w:ascii="Tahoma" w:hAnsi="Tahoma" w:cs="Tahoma"/>
          <w:color w:val="EE0000"/>
          <w:sz w:val="20"/>
          <w:szCs w:val="20"/>
        </w:rPr>
        <w:t xml:space="preserve">“Shoes are </w:t>
      </w:r>
      <w:proofErr w:type="gramStart"/>
      <w:r w:rsidRPr="00602516">
        <w:rPr>
          <w:rFonts w:ascii="Tahoma" w:hAnsi="Tahoma" w:cs="Tahoma"/>
          <w:color w:val="EE0000"/>
          <w:sz w:val="20"/>
          <w:szCs w:val="20"/>
        </w:rPr>
        <w:t>really important</w:t>
      </w:r>
      <w:proofErr w:type="gramEnd"/>
      <w:r w:rsidRPr="00602516">
        <w:rPr>
          <w:rFonts w:ascii="Tahoma" w:hAnsi="Tahoma" w:cs="Tahoma"/>
          <w:color w:val="EE0000"/>
          <w:sz w:val="20"/>
          <w:szCs w:val="20"/>
        </w:rPr>
        <w:t xml:space="preserve"> for preventing and managing plantar fasciitis</w:t>
      </w:r>
      <w:r w:rsidRPr="00602516">
        <w:rPr>
          <w:rFonts w:ascii="Tahoma" w:hAnsi="Tahoma" w:cs="Tahoma"/>
          <w:color w:val="EE0000"/>
          <w:sz w:val="20"/>
          <w:szCs w:val="20"/>
        </w:rPr>
        <w:t xml:space="preserve">. </w:t>
      </w:r>
      <w:r w:rsidRPr="00602516">
        <w:rPr>
          <w:rFonts w:ascii="Tahoma" w:hAnsi="Tahoma" w:cs="Tahoma"/>
          <w:color w:val="EE0000"/>
          <w:sz w:val="20"/>
          <w:szCs w:val="20"/>
        </w:rPr>
        <w:t>You want a shoe that gives good arch support and allows your toes to extend.”</w:t>
      </w:r>
      <w:r w:rsidRPr="00602516">
        <w:rPr>
          <w:rFonts w:ascii="Tahoma" w:hAnsi="Tahoma" w:cs="Tahoma"/>
          <w:color w:val="EE0000"/>
          <w:sz w:val="20"/>
          <w:szCs w:val="20"/>
        </w:rPr>
        <w:t xml:space="preserve"> (:13)</w:t>
      </w:r>
    </w:p>
    <w:p w14:paraId="687577B1" w14:textId="77777777" w:rsidR="00602516" w:rsidRPr="00602516" w:rsidRDefault="00602516" w:rsidP="00602516">
      <w:pPr>
        <w:pStyle w:val="NormalWeb"/>
        <w:ind w:left="-432" w:right="-432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  <w:r w:rsidRPr="00602516">
        <w:rPr>
          <w:rFonts w:ascii="Tahoma" w:hAnsi="Tahoma" w:cs="Tahoma"/>
          <w:b/>
          <w:bCs/>
          <w:sz w:val="20"/>
          <w:szCs w:val="20"/>
        </w:rPr>
        <w:t>Brittni Zick, physical therapist, OSF HealthCare</w:t>
      </w:r>
    </w:p>
    <w:p w14:paraId="614C611F" w14:textId="61DA00CD" w:rsidR="00602516" w:rsidRPr="00602516" w:rsidRDefault="00602516" w:rsidP="00602516">
      <w:pPr>
        <w:pStyle w:val="NormalWeb"/>
        <w:ind w:left="-432" w:right="-432"/>
        <w:rPr>
          <w:rFonts w:ascii="Tahoma" w:hAnsi="Tahoma" w:cs="Tahoma"/>
          <w:color w:val="EE0000"/>
          <w:sz w:val="20"/>
          <w:szCs w:val="20"/>
        </w:rPr>
      </w:pPr>
      <w:r w:rsidRPr="00602516">
        <w:rPr>
          <w:rFonts w:ascii="Tahoma" w:hAnsi="Tahoma" w:cs="Tahoma"/>
          <w:color w:val="EE0000"/>
          <w:sz w:val="20"/>
          <w:szCs w:val="20"/>
        </w:rPr>
        <w:t>“It really depends on how diligent you are when it comes to all the remedies for it, and the type of work you d</w:t>
      </w:r>
      <w:r w:rsidRPr="00602516">
        <w:rPr>
          <w:rFonts w:ascii="Tahoma" w:hAnsi="Tahoma" w:cs="Tahoma"/>
          <w:color w:val="EE0000"/>
          <w:sz w:val="20"/>
          <w:szCs w:val="20"/>
        </w:rPr>
        <w:t xml:space="preserve">o. </w:t>
      </w:r>
      <w:r w:rsidRPr="00602516">
        <w:rPr>
          <w:rFonts w:ascii="Tahoma" w:hAnsi="Tahoma" w:cs="Tahoma"/>
          <w:color w:val="EE0000"/>
          <w:sz w:val="20"/>
          <w:szCs w:val="20"/>
        </w:rPr>
        <w:t>If you’re on your feet a lot and you’re not wearing supportive shoes, and not doing stretches, you’re going to be battling it for a lot longer.”</w:t>
      </w:r>
      <w:r w:rsidRPr="00602516">
        <w:rPr>
          <w:rFonts w:ascii="Tahoma" w:hAnsi="Tahoma" w:cs="Tahoma"/>
          <w:color w:val="EE0000"/>
          <w:sz w:val="20"/>
          <w:szCs w:val="20"/>
        </w:rPr>
        <w:t xml:space="preserve"> (:16)</w:t>
      </w:r>
    </w:p>
    <w:p w14:paraId="3C7BE202" w14:textId="77777777" w:rsidR="005E045C" w:rsidRPr="003D17EE" w:rsidRDefault="005E045C" w:rsidP="00571DEA"/>
    <w:sectPr w:rsidR="005E045C" w:rsidRPr="003D17EE" w:rsidSect="00DB32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516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602516"/>
    <w:rsid w:val="0074219F"/>
    <w:rsid w:val="007B4CD7"/>
    <w:rsid w:val="00840E91"/>
    <w:rsid w:val="009051F7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C4C72"/>
  <w15:chartTrackingRefBased/>
  <w15:docId w15:val="{51A5E627-456B-49E5-B552-E953FFC65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1F7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NormalWeb">
    <w:name w:val="Normal (Web)"/>
    <w:basedOn w:val="Normal"/>
    <w:uiPriority w:val="99"/>
    <w:unhideWhenUsed/>
    <w:rsid w:val="0060251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character" w:styleId="Hyperlink">
    <w:name w:val="Hyperlink"/>
    <w:basedOn w:val="DefaultParagraphFont"/>
    <w:uiPriority w:val="99"/>
    <w:semiHidden/>
    <w:unhideWhenUsed/>
    <w:rsid w:val="006025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arco\AppData\Local\Temp\Templafy\WordVsto\mzxwco42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mzxwco42</Template>
  <TotalTime>5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Arco, Paul A.</dc:creator>
  <cp:keywords/>
  <dc:description/>
  <cp:lastModifiedBy>Arco, Paul A.</cp:lastModifiedBy>
  <cp:revision>1</cp:revision>
  <cp:lastPrinted>2025-07-03T16:54:00Z</cp:lastPrinted>
  <dcterms:created xsi:type="dcterms:W3CDTF">2025-07-03T16:51:00Z</dcterms:created>
  <dcterms:modified xsi:type="dcterms:W3CDTF">2025-07-03T16:56:00Z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637584105719459410</vt:lpwstr>
  </property>
  <property fmtid="{D5CDD505-2E9C-101B-9397-08002B2CF9AE}" pid="5" name="TemplafyFromBlank">
    <vt:bool>true</vt:bool>
  </property>
</Properties>
</file>