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42EE1" w14:textId="77777777" w:rsidR="001949ED" w:rsidRDefault="001949ED" w:rsidP="001949ED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The freshman 15, demystified</w:t>
      </w:r>
      <w:r>
        <w:rPr>
          <w:rFonts w:ascii="Tahoma" w:hAnsi="Tahoma" w:cs="Tahoma"/>
          <w:b/>
          <w:bCs/>
          <w:sz w:val="24"/>
          <w:szCs w:val="28"/>
        </w:rPr>
        <w:br/>
      </w:r>
      <w:r>
        <w:rPr>
          <w:rFonts w:ascii="Tahoma" w:hAnsi="Tahoma" w:cs="Tahoma"/>
          <w:i/>
          <w:iCs/>
          <w:sz w:val="24"/>
          <w:szCs w:val="28"/>
        </w:rPr>
        <w:t>What’s the real scoop on weight gain in college? What are ways to avoid it?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</w:p>
    <w:p w14:paraId="35153D65" w14:textId="6ED11260" w:rsidR="001949ED" w:rsidRDefault="001949ED" w:rsidP="001949ED">
      <w:pPr>
        <w:rPr>
          <w:rFonts w:ascii="Tahoma" w:hAnsi="Tahoma" w:cs="Tahoma"/>
          <w:sz w:val="20"/>
          <w:szCs w:val="22"/>
        </w:rPr>
      </w:pPr>
      <w:r w:rsidRPr="001949ED">
        <w:rPr>
          <w:rFonts w:ascii="Tahoma" w:hAnsi="Tahoma" w:cs="Tahoma"/>
          <w:sz w:val="20"/>
          <w:szCs w:val="22"/>
          <w:highlight w:val="yellow"/>
        </w:rPr>
        <w:t>ANCHOR LEDE</w:t>
      </w:r>
    </w:p>
    <w:p w14:paraId="1E2AE6D1" w14:textId="14868C91" w:rsidR="001949ED" w:rsidRDefault="001949ED" w:rsidP="001949ED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br/>
        <w:t>Jetting off to college brings excitement.</w:t>
      </w:r>
      <w:r>
        <w:rPr>
          <w:rFonts w:ascii="Tahoma" w:hAnsi="Tahoma" w:cs="Tahoma"/>
          <w:sz w:val="20"/>
          <w:szCs w:val="22"/>
        </w:rPr>
        <w:t xml:space="preserve"> </w:t>
      </w:r>
      <w:r>
        <w:rPr>
          <w:rFonts w:ascii="Tahoma" w:hAnsi="Tahoma" w:cs="Tahoma"/>
          <w:sz w:val="20"/>
          <w:szCs w:val="22"/>
        </w:rPr>
        <w:t>But it also brings the obligation of taking care of your health without a parent’s watchful eye. Dorm buffets, sugary drinks and sleeping in all the time can lead to your clothes feeling tighter and your self-esteem feeling lower.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1949ED">
        <w:rPr>
          <w:rFonts w:ascii="Tahoma" w:hAnsi="Tahoma" w:cs="Tahoma"/>
          <w:sz w:val="20"/>
          <w:szCs w:val="22"/>
          <w:highlight w:val="yellow"/>
        </w:rPr>
        <w:t>TAKE VO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Some tips to consider</w:t>
      </w:r>
      <w:r>
        <w:rPr>
          <w:rFonts w:ascii="Tahoma" w:hAnsi="Tahoma" w:cs="Tahoma"/>
          <w:sz w:val="20"/>
          <w:szCs w:val="22"/>
        </w:rPr>
        <w:t xml:space="preserve"> when eating in college</w:t>
      </w:r>
      <w:r>
        <w:rPr>
          <w:rFonts w:ascii="Tahoma" w:hAnsi="Tahoma" w:cs="Tahoma"/>
          <w:sz w:val="20"/>
          <w:szCs w:val="22"/>
        </w:rPr>
        <w:t>:</w:t>
      </w:r>
    </w:p>
    <w:p w14:paraId="6EE5A54F" w14:textId="77777777" w:rsidR="001949ED" w:rsidRDefault="001949ED" w:rsidP="001949ED">
      <w:pPr>
        <w:rPr>
          <w:rFonts w:ascii="Tahoma" w:hAnsi="Tahoma" w:cs="Tahoma"/>
          <w:sz w:val="20"/>
          <w:szCs w:val="22"/>
        </w:rPr>
      </w:pPr>
    </w:p>
    <w:p w14:paraId="7B03A92D" w14:textId="7C4CD04A" w:rsidR="001949ED" w:rsidRDefault="001949ED" w:rsidP="001949ED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Exercise portion control.</w:t>
      </w:r>
    </w:p>
    <w:p w14:paraId="567E2FB0" w14:textId="77777777" w:rsidR="001949ED" w:rsidRDefault="001949ED" w:rsidP="001949ED">
      <w:pPr>
        <w:pStyle w:val="ListParagraph"/>
        <w:rPr>
          <w:rFonts w:ascii="Tahoma" w:hAnsi="Tahoma" w:cs="Tahoma"/>
          <w:sz w:val="20"/>
          <w:szCs w:val="22"/>
        </w:rPr>
      </w:pPr>
    </w:p>
    <w:p w14:paraId="41F85505" w14:textId="29DFAB35" w:rsidR="001949ED" w:rsidRDefault="001949ED" w:rsidP="001949ED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If you’re on a meal plan that means buffet meals every day, go to a healthier station first.</w:t>
      </w:r>
    </w:p>
    <w:p w14:paraId="6EE271BD" w14:textId="77777777" w:rsidR="001949ED" w:rsidRPr="007B59EB" w:rsidRDefault="001949ED" w:rsidP="001949ED">
      <w:pPr>
        <w:pStyle w:val="ListParagraph"/>
        <w:rPr>
          <w:rFonts w:ascii="Tahoma" w:hAnsi="Tahoma" w:cs="Tahoma"/>
          <w:sz w:val="20"/>
          <w:szCs w:val="22"/>
        </w:rPr>
      </w:pPr>
    </w:p>
    <w:p w14:paraId="00324019" w14:textId="1D5A7AE1" w:rsidR="001949ED" w:rsidRDefault="001949ED" w:rsidP="001949ED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For exercise, find movement you enjoy.</w:t>
      </w:r>
    </w:p>
    <w:p w14:paraId="22D1A9DE" w14:textId="77777777" w:rsidR="001949ED" w:rsidRPr="00DB6194" w:rsidRDefault="001949ED" w:rsidP="001949ED">
      <w:pPr>
        <w:pStyle w:val="ListParagraph"/>
        <w:rPr>
          <w:rFonts w:ascii="Tahoma" w:hAnsi="Tahoma" w:cs="Tahoma"/>
          <w:sz w:val="20"/>
          <w:szCs w:val="22"/>
        </w:rPr>
      </w:pPr>
    </w:p>
    <w:p w14:paraId="3D0C775C" w14:textId="77777777" w:rsidR="001949ED" w:rsidRDefault="001949ED" w:rsidP="001949ED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Keep healthy snacks, not junk food, at arm’s reach.</w:t>
      </w:r>
    </w:p>
    <w:p w14:paraId="224BDAF7" w14:textId="77777777" w:rsidR="001949ED" w:rsidRPr="001949ED" w:rsidRDefault="001949ED" w:rsidP="001949ED">
      <w:pPr>
        <w:pStyle w:val="ListParagraph"/>
        <w:rPr>
          <w:rFonts w:ascii="Tahoma" w:hAnsi="Tahoma" w:cs="Tahoma"/>
          <w:sz w:val="20"/>
          <w:szCs w:val="22"/>
        </w:rPr>
      </w:pPr>
    </w:p>
    <w:p w14:paraId="606E789F" w14:textId="0F00488B" w:rsidR="001949ED" w:rsidRDefault="001949ED" w:rsidP="001949ED">
      <w:pPr>
        <w:pStyle w:val="ListParagraph"/>
        <w:rPr>
          <w:rFonts w:ascii="Tahoma" w:hAnsi="Tahoma" w:cs="Tahoma"/>
          <w:b/>
          <w:bCs/>
          <w:sz w:val="20"/>
          <w:szCs w:val="22"/>
        </w:rPr>
      </w:pPr>
      <w:r w:rsidRPr="001949ED">
        <w:rPr>
          <w:rFonts w:ascii="Tahoma" w:hAnsi="Tahoma" w:cs="Tahoma"/>
          <w:sz w:val="20"/>
          <w:szCs w:val="22"/>
          <w:highlight w:val="yellow"/>
        </w:rPr>
        <w:t>***SOT***</w:t>
      </w:r>
      <w:r w:rsidRPr="001949ED">
        <w:rPr>
          <w:rFonts w:ascii="Tahoma" w:hAnsi="Tahoma" w:cs="Tahoma"/>
          <w:sz w:val="20"/>
          <w:szCs w:val="22"/>
          <w:highlight w:val="yellow"/>
        </w:rPr>
        <w:br/>
        <w:t>Rachel Bult</w:t>
      </w:r>
      <w:r w:rsidRPr="001949ED">
        <w:rPr>
          <w:rFonts w:ascii="Tahoma" w:hAnsi="Tahoma" w:cs="Tahoma"/>
          <w:sz w:val="20"/>
          <w:szCs w:val="22"/>
          <w:highlight w:val="yellow"/>
        </w:rPr>
        <w:br/>
        <w:t>OSF HealthCare dietitian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1949ED">
        <w:rPr>
          <w:rFonts w:ascii="Tahoma" w:hAnsi="Tahoma" w:cs="Tahoma"/>
          <w:b/>
          <w:bCs/>
          <w:sz w:val="20"/>
          <w:szCs w:val="22"/>
        </w:rPr>
        <w:t>“When I was in college, I would have a protein smoothie in the morning to help fill me up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1949ED">
        <w:rPr>
          <w:rFonts w:ascii="Tahoma" w:hAnsi="Tahoma" w:cs="Tahoma"/>
          <w:b/>
          <w:bCs/>
          <w:sz w:val="20"/>
          <w:szCs w:val="22"/>
        </w:rPr>
        <w:t>But you could also keep fruit, string cheese, unsalted nuts or bell peppers with hummus. Just things that are healthier and quicker to grab and go.”</w:t>
      </w:r>
      <w:r>
        <w:rPr>
          <w:rFonts w:ascii="Tahoma" w:hAnsi="Tahoma" w:cs="Tahoma"/>
          <w:b/>
          <w:bCs/>
          <w:sz w:val="20"/>
          <w:szCs w:val="22"/>
        </w:rPr>
        <w:t xml:space="preserve"> (:16)</w:t>
      </w:r>
    </w:p>
    <w:p w14:paraId="09F710AF" w14:textId="77777777" w:rsidR="001949ED" w:rsidRDefault="001949ED" w:rsidP="001949ED">
      <w:pPr>
        <w:rPr>
          <w:rFonts w:ascii="Tahoma" w:hAnsi="Tahoma" w:cs="Tahoma"/>
          <w:sz w:val="20"/>
          <w:szCs w:val="22"/>
        </w:rPr>
      </w:pPr>
    </w:p>
    <w:p w14:paraId="34975A05" w14:textId="2070E537" w:rsidR="001949ED" w:rsidRDefault="001949ED" w:rsidP="001949ED">
      <w:pPr>
        <w:rPr>
          <w:rFonts w:ascii="Tahoma" w:hAnsi="Tahoma" w:cs="Tahoma"/>
          <w:sz w:val="20"/>
          <w:szCs w:val="22"/>
        </w:rPr>
      </w:pPr>
      <w:r w:rsidRPr="001949ED">
        <w:rPr>
          <w:rFonts w:ascii="Tahoma" w:hAnsi="Tahoma" w:cs="Tahoma"/>
          <w:sz w:val="20"/>
          <w:szCs w:val="22"/>
          <w:highlight w:val="yellow"/>
        </w:rPr>
        <w:t>VO TAG</w:t>
      </w:r>
    </w:p>
    <w:p w14:paraId="3AF82B62" w14:textId="77777777" w:rsidR="001949ED" w:rsidRDefault="001949ED" w:rsidP="001949ED">
      <w:pPr>
        <w:rPr>
          <w:rFonts w:ascii="Tahoma" w:hAnsi="Tahoma" w:cs="Tahoma"/>
          <w:sz w:val="20"/>
          <w:szCs w:val="22"/>
        </w:rPr>
      </w:pPr>
    </w:p>
    <w:p w14:paraId="6CC69555" w14:textId="694FDD8C" w:rsidR="001949ED" w:rsidRPr="001949ED" w:rsidRDefault="001949ED" w:rsidP="001949ED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Smartphone apps, health care providers and local social service groups can also help with a young person’s food choices.</w:t>
      </w:r>
    </w:p>
    <w:p w14:paraId="39E7EDBE" w14:textId="77777777" w:rsidR="005E045C" w:rsidRPr="003D17EE" w:rsidRDefault="005E045C" w:rsidP="00571DEA"/>
    <w:sectPr w:rsidR="005E045C" w:rsidRPr="003D17EE" w:rsidSect="001949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C0CAB" w14:textId="77777777" w:rsidR="001949ED" w:rsidRDefault="001949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5FA51" w14:textId="77777777" w:rsidR="001949ED" w:rsidRDefault="001949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89A08" w14:textId="77777777" w:rsidR="001949ED" w:rsidRDefault="001949ED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BE07B" w14:textId="77777777" w:rsidR="001949ED" w:rsidRDefault="00194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688BB" w14:textId="77777777" w:rsidR="001949ED" w:rsidRDefault="001949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63B79" w14:textId="77777777" w:rsidR="001949ED" w:rsidRDefault="001949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BD2801"/>
    <w:multiLevelType w:val="hybridMultilevel"/>
    <w:tmpl w:val="BBE4C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5518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9ED"/>
    <w:rsid w:val="00137A77"/>
    <w:rsid w:val="00191036"/>
    <w:rsid w:val="001949ED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AB6710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C3468"/>
  <w15:chartTrackingRefBased/>
  <w15:docId w15:val="{80F0CDE1-B3AD-45B9-9033-E791924F7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9ED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1949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49ED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1949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49ED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1949ED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feeaeiam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feeaeiam</Template>
  <TotalTime>3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2026-07-16T17:35:00Z</dcterms:created>
  <dcterms:modified xsi:type="dcterms:W3CDTF">2026-07-16T17:38:00Z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