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3F49EC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Don’t sweat it</w:t>
      </w:r>
    </w:p>
    <w:p w14:paraId="7203B0CF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12A2D962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310968D3" w14:textId="5F2074C1" w:rsidR="00235C6C" w:rsidRDefault="00235C6C" w:rsidP="00235C6C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064638E7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0C7A3289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Summer may be winding down, but health care providers want you to know that heat rash can happen year-round. Luckily, most cases resolve on their own with simple steps.</w:t>
      </w:r>
    </w:p>
    <w:p w14:paraId="5E566BD6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5D7F5623" w14:textId="21F09680" w:rsidR="00235C6C" w:rsidRDefault="00235C6C" w:rsidP="00235C6C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TAKE VO</w:t>
      </w:r>
    </w:p>
    <w:p w14:paraId="61EA534E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69E90166" w14:textId="232C8223" w:rsidR="00235C6C" w:rsidRDefault="00235C6C" w:rsidP="00235C6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Look for red bumps or blisters, but don’t pop or itch them. And don’t use rubbing alcohol or peroxide.</w:t>
      </w:r>
    </w:p>
    <w:p w14:paraId="128264B3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408E41C6" w14:textId="1C4CA12D" w:rsidR="00235C6C" w:rsidRDefault="00235C6C" w:rsidP="00235C6C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***SOT***</w:t>
      </w:r>
      <w:r w:rsidRPr="00235C6C">
        <w:rPr>
          <w:rFonts w:ascii="Tahoma" w:hAnsi="Tahoma" w:cs="Tahoma"/>
          <w:sz w:val="20"/>
          <w:szCs w:val="22"/>
          <w:highlight w:val="yellow"/>
        </w:rPr>
        <w:br/>
        <w:t>Maddy Draper, APRN</w:t>
      </w:r>
      <w:r w:rsidRPr="00235C6C">
        <w:rPr>
          <w:rFonts w:ascii="Tahoma" w:hAnsi="Tahoma" w:cs="Tahoma"/>
          <w:sz w:val="20"/>
          <w:szCs w:val="22"/>
          <w:highlight w:val="yellow"/>
        </w:rPr>
        <w:br/>
        <w:t>OSF HealthCare</w:t>
      </w:r>
    </w:p>
    <w:p w14:paraId="46F17282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46555BD5" w14:textId="69CF6180" w:rsidR="00235C6C" w:rsidRDefault="00235C6C" w:rsidP="00235C6C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b/>
          <w:bCs/>
          <w:sz w:val="20"/>
          <w:szCs w:val="22"/>
        </w:rPr>
        <w:t>“There’s no cure for it. It’s just getting back into a normal, less hot environment. Wear less clothing. Get the sweat off your body</w:t>
      </w:r>
      <w:r>
        <w:rPr>
          <w:rFonts w:ascii="Tahoma" w:hAnsi="Tahoma" w:cs="Tahoma"/>
          <w:b/>
          <w:bCs/>
          <w:sz w:val="20"/>
          <w:szCs w:val="22"/>
        </w:rPr>
        <w:t>.” (:11)</w:t>
      </w:r>
    </w:p>
    <w:p w14:paraId="452BE2F7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37D21CE6" w14:textId="3F53F411" w:rsidR="00235C6C" w:rsidRDefault="00235C6C" w:rsidP="00235C6C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VO TAG</w:t>
      </w:r>
    </w:p>
    <w:p w14:paraId="786DB1E8" w14:textId="77777777" w:rsidR="00235C6C" w:rsidRDefault="00235C6C" w:rsidP="00235C6C">
      <w:pPr>
        <w:rPr>
          <w:rFonts w:ascii="Tahoma" w:hAnsi="Tahoma" w:cs="Tahoma"/>
          <w:sz w:val="20"/>
          <w:szCs w:val="22"/>
        </w:rPr>
      </w:pPr>
    </w:p>
    <w:p w14:paraId="1C88E718" w14:textId="0FA5EE4C" w:rsidR="00235C6C" w:rsidRPr="00305FD8" w:rsidRDefault="00235C6C" w:rsidP="00235C6C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If your symptoms don’t resolve in a couple days, if they get worse, or if you develop a fever, visit your local urgent care.</w:t>
      </w:r>
    </w:p>
    <w:p w14:paraId="4B163219" w14:textId="77777777" w:rsidR="00235C6C" w:rsidRPr="003D17EE" w:rsidRDefault="00235C6C" w:rsidP="00235C6C"/>
    <w:p w14:paraId="60770302" w14:textId="77777777" w:rsidR="005E045C" w:rsidRPr="003D17EE" w:rsidRDefault="005E045C" w:rsidP="00571DEA"/>
    <w:sectPr w:rsidR="005E045C" w:rsidRPr="003D17EE" w:rsidSect="00235C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800A8" w14:textId="77777777" w:rsidR="00235C6C" w:rsidRDefault="00235C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133BD" w14:textId="77777777" w:rsidR="00235C6C" w:rsidRDefault="00235C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FCA01" w14:textId="77777777" w:rsidR="00235C6C" w:rsidRDefault="00235C6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CD3A2" w14:textId="77777777" w:rsidR="00235C6C" w:rsidRDefault="00235C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C11CA" w14:textId="77777777" w:rsidR="00235C6C" w:rsidRDefault="00235C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0A7C3" w14:textId="77777777" w:rsidR="00235C6C" w:rsidRDefault="00235C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6C"/>
    <w:rsid w:val="00137A77"/>
    <w:rsid w:val="00191036"/>
    <w:rsid w:val="00235C6C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8C6413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A4A47"/>
  <w15:chartTrackingRefBased/>
  <w15:docId w15:val="{E962F0DB-E547-42CA-85B9-9CC851AA0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C6C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235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5C6C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235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5C6C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3crrviur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3crrviur</Template>
  <TotalTime>3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2024-08-27T19:56:00Z</dcterms:created>
  <dcterms:modified xsi:type="dcterms:W3CDTF">2024-08-27T19:59:00Z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