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AAA0B" w14:textId="5B11172D" w:rsidR="00954C57" w:rsidRPr="00D43AA9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4"/>
        </w:rPr>
      </w:pPr>
      <w:r>
        <w:rPr>
          <w:rFonts w:ascii="Tahoma" w:eastAsia="Times New Roman" w:hAnsi="Tahoma" w:cs="Tahoma"/>
          <w:b/>
          <w:bCs/>
          <w:sz w:val="24"/>
        </w:rPr>
        <w:t xml:space="preserve">Soundbite </w:t>
      </w:r>
      <w:r>
        <w:rPr>
          <w:rFonts w:ascii="Tahoma" w:eastAsia="Times New Roman" w:hAnsi="Tahoma" w:cs="Tahoma"/>
          <w:b/>
          <w:bCs/>
          <w:sz w:val="24"/>
        </w:rPr>
        <w:t xml:space="preserve">Script – When the change of seasons has you feeling SAD </w:t>
      </w:r>
      <w:r w:rsidRPr="00D43AA9">
        <w:rPr>
          <w:rFonts w:ascii="Tahoma" w:eastAsia="Times New Roman" w:hAnsi="Tahoma" w:cs="Tahoma"/>
          <w:b/>
          <w:bCs/>
          <w:sz w:val="24"/>
        </w:rPr>
        <w:t xml:space="preserve"> </w:t>
      </w:r>
    </w:p>
    <w:p w14:paraId="3BBA1900" w14:textId="77777777" w:rsidR="00954C57" w:rsidRPr="00D827E4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66FCD7C" w14:textId="77777777" w:rsidR="00954C57" w:rsidRPr="00D827E4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024F5B9F" w14:textId="454BB88D" w:rsidR="00954C57" w:rsidRPr="00954C57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954C57">
        <w:rPr>
          <w:rFonts w:ascii="Tahoma" w:eastAsia="Times New Roman" w:hAnsi="Tahoma" w:cs="Tahoma"/>
          <w:b/>
          <w:bCs/>
          <w:sz w:val="20"/>
          <w:szCs w:val="20"/>
        </w:rPr>
        <w:t>Erin Wojewodzki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(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voya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vood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-ski)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>, APRN, nurse practitioner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, 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>OSF HealthCare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 </w:t>
      </w:r>
    </w:p>
    <w:p w14:paraId="2C0294F1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A2AF646" w14:textId="6FE3D4DB" w:rsidR="00954C57" w:rsidRPr="00954C57" w:rsidRDefault="00954C57" w:rsidP="00954C57">
      <w:pPr>
        <w:ind w:left="-720" w:right="-720"/>
        <w:rPr>
          <w:rFonts w:ascii="Tahoma" w:eastAsia="Times New Roman" w:hAnsi="Tahoma" w:cs="Tahoma"/>
          <w:color w:val="EE0000"/>
          <w:sz w:val="20"/>
          <w:szCs w:val="20"/>
        </w:rPr>
      </w:pPr>
      <w:r w:rsidRPr="00954C57">
        <w:rPr>
          <w:rFonts w:ascii="Tahoma" w:eastAsia="Times New Roman" w:hAnsi="Tahoma" w:cs="Tahoma"/>
          <w:color w:val="EE0000"/>
          <w:sz w:val="20"/>
          <w:szCs w:val="20"/>
        </w:rPr>
        <w:t>“Seasonal affective disorder is also known as seasonal depression. It's a form of depression that occurs during different seasons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.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There's winter onset seasonal affective disorder, which typically begins during the fall months. And then there's a summer depression, where symptoms develop during spring and </w:t>
      </w:r>
      <w:proofErr w:type="gramStart"/>
      <w:r w:rsidRPr="00954C57">
        <w:rPr>
          <w:rFonts w:ascii="Tahoma" w:eastAsia="Times New Roman" w:hAnsi="Tahoma" w:cs="Tahoma"/>
          <w:color w:val="EE0000"/>
          <w:sz w:val="20"/>
          <w:szCs w:val="20"/>
        </w:rPr>
        <w:t>summer.”</w:t>
      </w:r>
      <w:proofErr w:type="gramEnd"/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 (:25) </w:t>
      </w:r>
    </w:p>
    <w:p w14:paraId="6D36A84E" w14:textId="77777777" w:rsidR="00954C57" w:rsidRPr="00954C57" w:rsidRDefault="00954C57" w:rsidP="00954C57">
      <w:pPr>
        <w:ind w:left="-720" w:right="-720"/>
        <w:rPr>
          <w:rFonts w:ascii="Tahoma" w:eastAsia="Times New Roman" w:hAnsi="Tahoma" w:cs="Tahoma"/>
          <w:color w:val="EE0000"/>
          <w:sz w:val="20"/>
          <w:szCs w:val="20"/>
        </w:rPr>
      </w:pPr>
    </w:p>
    <w:p w14:paraId="5DE09523" w14:textId="77777777" w:rsidR="00954C57" w:rsidRPr="00954C57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954C57">
        <w:rPr>
          <w:rFonts w:ascii="Tahoma" w:eastAsia="Times New Roman" w:hAnsi="Tahoma" w:cs="Tahoma"/>
          <w:b/>
          <w:bCs/>
          <w:sz w:val="20"/>
          <w:szCs w:val="20"/>
        </w:rPr>
        <w:t>Erin Wojewodzki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(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voya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vood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-ski)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, APRN, nurse practitioner, OSF HealthCare </w:t>
      </w:r>
    </w:p>
    <w:p w14:paraId="0BC65A9A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0B82420B" w14:textId="06610A11" w:rsidR="00954C57" w:rsidRPr="00954C57" w:rsidRDefault="00954C57" w:rsidP="00954C57">
      <w:pPr>
        <w:ind w:left="-720" w:right="-720"/>
        <w:rPr>
          <w:rFonts w:ascii="Tahoma" w:eastAsia="Times New Roman" w:hAnsi="Tahoma" w:cs="Tahoma"/>
          <w:color w:val="EE0000"/>
          <w:sz w:val="20"/>
          <w:szCs w:val="20"/>
        </w:rPr>
      </w:pPr>
      <w:r w:rsidRPr="00954C57">
        <w:rPr>
          <w:rFonts w:ascii="Tahoma" w:eastAsia="Times New Roman" w:hAnsi="Tahoma" w:cs="Tahoma"/>
          <w:color w:val="EE0000"/>
          <w:sz w:val="20"/>
          <w:szCs w:val="20"/>
        </w:rPr>
        <w:t>“The symptoms of the winter onset SAD include symptoms such as depression, feelings of guilt and a lack of desire to do those things that you typically love doing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.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>There's a carbohydrate craving, it can impact sleep, and there can be feelings of suicidal ideation or thoughts.”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 (:21)</w:t>
      </w:r>
    </w:p>
    <w:p w14:paraId="538E7539" w14:textId="77777777" w:rsidR="00954C57" w:rsidRPr="00954C57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br/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>Erin Wojewodzki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(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voya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vood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-ski)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, APRN, nurse practitioner, OSF HealthCare </w:t>
      </w:r>
    </w:p>
    <w:p w14:paraId="1B33FD27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1F2C5ABE" w14:textId="5C498D0F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“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We have this biological clock within us that's used to so much sunlight that in the wintertime – </w:t>
      </w:r>
      <w:proofErr w:type="gramStart"/>
      <w:r w:rsidRPr="00954C57">
        <w:rPr>
          <w:rFonts w:ascii="Tahoma" w:eastAsia="Times New Roman" w:hAnsi="Tahoma" w:cs="Tahoma"/>
          <w:color w:val="EE0000"/>
          <w:sz w:val="20"/>
          <w:szCs w:val="20"/>
        </w:rPr>
        <w:t>that changes</w:t>
      </w:r>
      <w:proofErr w:type="gramEnd"/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.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It gets darker earlier, and that can impact our mood, our sleep, our hormones; and can lead to some of these symptoms.”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>(:19)</w:t>
      </w:r>
    </w:p>
    <w:p w14:paraId="6FABBE59" w14:textId="77777777" w:rsidR="00954C57" w:rsidRDefault="00954C57" w:rsidP="00954C57">
      <w:pPr>
        <w:ind w:right="-720"/>
        <w:rPr>
          <w:rFonts w:ascii="Tahoma" w:eastAsia="Times New Roman" w:hAnsi="Tahoma" w:cs="Tahoma"/>
          <w:sz w:val="20"/>
          <w:szCs w:val="20"/>
        </w:rPr>
      </w:pPr>
    </w:p>
    <w:p w14:paraId="32246F5B" w14:textId="77777777" w:rsidR="00954C57" w:rsidRPr="00954C57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954C57">
        <w:rPr>
          <w:rFonts w:ascii="Tahoma" w:eastAsia="Times New Roman" w:hAnsi="Tahoma" w:cs="Tahoma"/>
          <w:b/>
          <w:bCs/>
          <w:sz w:val="20"/>
          <w:szCs w:val="20"/>
        </w:rPr>
        <w:t>Erin Wojewodzki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(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voya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vood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-ski)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, APRN, nurse practitioner, OSF HealthCare </w:t>
      </w:r>
    </w:p>
    <w:p w14:paraId="3AD0C735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5922A22C" w14:textId="7F5FFF92" w:rsidR="00954C57" w:rsidRPr="00954C57" w:rsidRDefault="00954C57" w:rsidP="00954C57">
      <w:pPr>
        <w:ind w:left="-720" w:right="-720"/>
        <w:rPr>
          <w:rFonts w:ascii="Tahoma" w:eastAsia="Times New Roman" w:hAnsi="Tahoma" w:cs="Tahoma"/>
          <w:color w:val="EE0000"/>
          <w:sz w:val="20"/>
          <w:szCs w:val="20"/>
        </w:rPr>
      </w:pPr>
      <w:r w:rsidRPr="00954C57">
        <w:rPr>
          <w:rFonts w:ascii="Tahoma" w:eastAsia="Times New Roman" w:hAnsi="Tahoma" w:cs="Tahoma"/>
          <w:color w:val="EE0000"/>
          <w:sz w:val="20"/>
          <w:szCs w:val="20"/>
        </w:rPr>
        <w:t>“We look at things like, are you having symptoms of depression?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>Are those symptoms of depression occurring during a specific time of the year, every year, and have those symptoms occurred two or more times during a specific season where you've experienced these feelings?”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 (:20)</w:t>
      </w:r>
    </w:p>
    <w:p w14:paraId="41C1D8D2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76770B3A" w14:textId="77777777" w:rsidR="00954C57" w:rsidRPr="00954C57" w:rsidRDefault="00954C57" w:rsidP="00954C57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954C57">
        <w:rPr>
          <w:rFonts w:ascii="Tahoma" w:eastAsia="Times New Roman" w:hAnsi="Tahoma" w:cs="Tahoma"/>
          <w:b/>
          <w:bCs/>
          <w:sz w:val="20"/>
          <w:szCs w:val="20"/>
        </w:rPr>
        <w:t>Erin Wojewodzki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(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voya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</w:t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vood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-ski)</w:t>
      </w:r>
      <w:r w:rsidRPr="00954C57">
        <w:rPr>
          <w:rFonts w:ascii="Tahoma" w:eastAsia="Times New Roman" w:hAnsi="Tahoma" w:cs="Tahoma"/>
          <w:b/>
          <w:bCs/>
          <w:sz w:val="20"/>
          <w:szCs w:val="20"/>
        </w:rPr>
        <w:t xml:space="preserve">, APRN, nurse practitioner, OSF HealthCare </w:t>
      </w:r>
    </w:p>
    <w:p w14:paraId="4FF69B24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38F4ABC8" w14:textId="1A93DADE" w:rsidR="00954C57" w:rsidRPr="00954C57" w:rsidRDefault="00954C57" w:rsidP="00954C57">
      <w:pPr>
        <w:ind w:left="-720" w:right="-720"/>
        <w:rPr>
          <w:rFonts w:ascii="Tahoma" w:eastAsia="Times New Roman" w:hAnsi="Tahoma" w:cs="Tahoma"/>
          <w:color w:val="EE0000"/>
          <w:sz w:val="20"/>
          <w:szCs w:val="20"/>
        </w:rPr>
      </w:pPr>
      <w:r w:rsidRPr="00954C57">
        <w:rPr>
          <w:rFonts w:ascii="Tahoma" w:eastAsia="Times New Roman" w:hAnsi="Tahoma" w:cs="Tahoma"/>
          <w:color w:val="EE0000"/>
          <w:sz w:val="20"/>
          <w:szCs w:val="20"/>
        </w:rPr>
        <w:t>“If you are feeling symptoms of depression, isolation, sleep issues, gaining weight, not feeling yourself, and especially feeling like harming yourself, I want you to reach out to your health care provider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.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 xml:space="preserve">We can discuss different options to you, whether that's medication or non-medication options to help you through this hard time.” </w:t>
      </w:r>
      <w:r w:rsidRPr="00954C57">
        <w:rPr>
          <w:rFonts w:ascii="Tahoma" w:eastAsia="Times New Roman" w:hAnsi="Tahoma" w:cs="Tahoma"/>
          <w:color w:val="EE0000"/>
          <w:sz w:val="20"/>
          <w:szCs w:val="20"/>
        </w:rPr>
        <w:t>(:23)</w:t>
      </w:r>
    </w:p>
    <w:p w14:paraId="1D6EDC38" w14:textId="77777777" w:rsidR="00954C57" w:rsidRDefault="00954C57" w:rsidP="00954C57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7B9AAB36" w14:textId="77777777" w:rsidR="005E045C" w:rsidRPr="003D17EE" w:rsidRDefault="005E045C" w:rsidP="00571DEA"/>
    <w:sectPr w:rsidR="005E045C" w:rsidRPr="003D17EE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57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954C57"/>
    <w:rsid w:val="00A86BD3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73FB9"/>
  <w15:chartTrackingRefBased/>
  <w15:docId w15:val="{1C427945-5381-41C8-A2D7-9771BB83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C5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954C57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nfslzhj3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nfslzhj3</Template>
  <TotalTime>8</TotalTime>
  <Pages>1</Pages>
  <Words>304</Words>
  <Characters>1619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2025-10-28T15:19:00Z</cp:lastPrinted>
  <dcterms:created xsi:type="dcterms:W3CDTF">2025-10-28T15:12:00Z</dcterms:created>
  <dcterms:modified xsi:type="dcterms:W3CDTF">2025-10-28T15:20:00Z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