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E3A8E" w14:textId="4DB6C255" w:rsidR="005E045C" w:rsidRDefault="00A17EE4" w:rsidP="00571DEA">
      <w:r>
        <w:t>Creatine | Take your fitness to the next level</w:t>
      </w:r>
    </w:p>
    <w:p w14:paraId="6D5C6C70" w14:textId="2A3154FE" w:rsidR="00A17EE4" w:rsidRDefault="00A17EE4" w:rsidP="00571DEA">
      <w:r>
        <w:t xml:space="preserve">Matt Sheehan | Media Relations Coordinator </w:t>
      </w:r>
    </w:p>
    <w:p w14:paraId="4105B77C" w14:textId="792752F1" w:rsidR="00A17EE4" w:rsidRDefault="00A17EE4" w:rsidP="00571DEA">
      <w:r>
        <w:t xml:space="preserve">Print Version </w:t>
      </w:r>
    </w:p>
    <w:p w14:paraId="1A48B96B" w14:textId="77777777" w:rsidR="00A17EE4" w:rsidRDefault="00A17EE4" w:rsidP="00571DEA"/>
    <w:p w14:paraId="12ADBA2E" w14:textId="3ADAD2E1" w:rsidR="00A17EE4" w:rsidRDefault="00A17EE4" w:rsidP="00571DEA">
      <w:r>
        <w:t xml:space="preserve">In the sports world, victory can be just inches or seconds away. </w:t>
      </w:r>
    </w:p>
    <w:p w14:paraId="54F9939C" w14:textId="77777777" w:rsidR="00A17EE4" w:rsidRDefault="00A17EE4" w:rsidP="00571DEA"/>
    <w:p w14:paraId="750F5747" w14:textId="73B46FE4" w:rsidR="00CF1F97" w:rsidRDefault="00AA74AB" w:rsidP="00571DEA">
      <w:r>
        <w:t xml:space="preserve">Think about </w:t>
      </w:r>
      <w:hyperlink r:id="rId6" w:history="1">
        <w:r w:rsidRPr="00A05714">
          <w:rPr>
            <w:rStyle w:val="Hyperlink"/>
          </w:rPr>
          <w:t>‘The Longest Yard’</w:t>
        </w:r>
      </w:hyperlink>
      <w:r>
        <w:t xml:space="preserve"> in Super Bowl 34 between the Tennessee Titans and St. Louis Rams.</w:t>
      </w:r>
      <w:r w:rsidR="00A17EE4">
        <w:t xml:space="preserve"> </w:t>
      </w:r>
      <w:r w:rsidR="005F72F8">
        <w:t>I</w:t>
      </w:r>
      <w:r w:rsidR="00CF1F97">
        <w:t xml:space="preserve">n the final play of the game, </w:t>
      </w:r>
      <w:r w:rsidR="005F72F8">
        <w:t xml:space="preserve">one yard </w:t>
      </w:r>
      <w:r w:rsidR="00CF1F97">
        <w:t xml:space="preserve">was all that stood between the Titans and </w:t>
      </w:r>
      <w:r w:rsidR="00F077B8">
        <w:t>the Vince Lombardi Trophy.</w:t>
      </w:r>
    </w:p>
    <w:p w14:paraId="17AC6C22" w14:textId="77777777" w:rsidR="00CF1F97" w:rsidRDefault="00CF1F97" w:rsidP="00571DEA"/>
    <w:p w14:paraId="000A5D20" w14:textId="1708D3C5" w:rsidR="00A17EE4" w:rsidRDefault="00A17EE4" w:rsidP="00571DEA">
      <w:r>
        <w:t xml:space="preserve">Or look at the </w:t>
      </w:r>
      <w:hyperlink r:id="rId7" w:history="1">
        <w:r w:rsidRPr="00A05714">
          <w:rPr>
            <w:rStyle w:val="Hyperlink"/>
          </w:rPr>
          <w:t>2024 Summer Olympics</w:t>
        </w:r>
      </w:hyperlink>
      <w:r>
        <w:t xml:space="preserve">! Noah Lyles earned the United States a gold medal after winning by just five thousandths of a </w:t>
      </w:r>
      <w:r w:rsidR="003D1E14">
        <w:t xml:space="preserve">second in the </w:t>
      </w:r>
      <w:r w:rsidR="00330545">
        <w:t>100-meter</w:t>
      </w:r>
      <w:r w:rsidR="003D1E14">
        <w:t xml:space="preserve"> final.</w:t>
      </w:r>
      <w:r>
        <w:t xml:space="preserve"> </w:t>
      </w:r>
    </w:p>
    <w:p w14:paraId="063CE5DE" w14:textId="77777777" w:rsidR="00A17EE4" w:rsidRDefault="00A17EE4" w:rsidP="00571DEA"/>
    <w:p w14:paraId="03F6DC7B" w14:textId="2F91798D" w:rsidR="00A17EE4" w:rsidRDefault="00A17EE4" w:rsidP="00571DEA">
      <w:r>
        <w:t xml:space="preserve">Athletes </w:t>
      </w:r>
      <w:r w:rsidR="00330545">
        <w:t xml:space="preserve">look </w:t>
      </w:r>
      <w:r>
        <w:t xml:space="preserve">for game changers to help propel themselves ahead of the competition, and creatine has entered the chat. </w:t>
      </w:r>
    </w:p>
    <w:p w14:paraId="3F1502E2" w14:textId="77777777" w:rsidR="00A17EE4" w:rsidRPr="00EC10E6" w:rsidRDefault="00A17EE4" w:rsidP="00571DEA">
      <w:pPr>
        <w:rPr>
          <w:sz w:val="32"/>
          <w:szCs w:val="32"/>
        </w:rPr>
      </w:pPr>
    </w:p>
    <w:p w14:paraId="72549BD5" w14:textId="133D7DF8" w:rsidR="00A17EE4" w:rsidRPr="00EC10E6" w:rsidRDefault="00A17EE4" w:rsidP="00571DEA">
      <w:pPr>
        <w:rPr>
          <w:b/>
          <w:bCs/>
          <w:sz w:val="32"/>
          <w:szCs w:val="32"/>
        </w:rPr>
      </w:pPr>
      <w:r w:rsidRPr="00EC10E6">
        <w:rPr>
          <w:b/>
          <w:bCs/>
          <w:sz w:val="32"/>
          <w:szCs w:val="32"/>
        </w:rPr>
        <w:t>Who does creatine work for?</w:t>
      </w:r>
    </w:p>
    <w:p w14:paraId="0E24B1F9" w14:textId="77777777" w:rsidR="00A17EE4" w:rsidRDefault="00A17EE4" w:rsidP="00571DEA"/>
    <w:p w14:paraId="3BB2954C" w14:textId="71C5B87A" w:rsidR="00A17EE4" w:rsidRDefault="00A17EE4" w:rsidP="00A17EE4">
      <w:r>
        <w:t>“C</w:t>
      </w:r>
      <w:r w:rsidRPr="00A17EE4">
        <w:t xml:space="preserve">reatine, when used appropriately, can improve your max power. It can help with muscle growth in certain individuals, it typically does not have as significant of an impact when you're doing more endurance-based sports," </w:t>
      </w:r>
      <w:r>
        <w:t xml:space="preserve">says </w:t>
      </w:r>
      <w:hyperlink r:id="rId8" w:history="1">
        <w:r w:rsidRPr="004F3DEE">
          <w:rPr>
            <w:rStyle w:val="Hyperlink"/>
          </w:rPr>
          <w:t>Karan Rai</w:t>
        </w:r>
      </w:hyperlink>
      <w:r>
        <w:t xml:space="preserve">, MD, a sports medicine physician with OSF HealthCare. </w:t>
      </w:r>
      <w:r w:rsidRPr="00A17EE4">
        <w:t xml:space="preserve">"If you're a weekend warrior or </w:t>
      </w:r>
      <w:r w:rsidR="00BC333E">
        <w:t xml:space="preserve">CrossFit </w:t>
      </w:r>
      <w:r w:rsidR="00EC10E6">
        <w:t>athlete</w:t>
      </w:r>
      <w:r w:rsidRPr="00A17EE4">
        <w:t xml:space="preserve"> trying to get a little extra boost, while practicing appropriate hydration and dietary intake, I think creatine has benefits</w:t>
      </w:r>
      <w:r w:rsidR="006E2B1E">
        <w:t>.”</w:t>
      </w:r>
      <w:r w:rsidRPr="00A17EE4">
        <w:t> </w:t>
      </w:r>
    </w:p>
    <w:p w14:paraId="10266332" w14:textId="77777777" w:rsidR="009D6306" w:rsidRDefault="009D6306" w:rsidP="00A17EE4"/>
    <w:p w14:paraId="5263941A" w14:textId="0E15FF65" w:rsidR="009D6306" w:rsidRDefault="009D6306" w:rsidP="00A17EE4">
      <w:r>
        <w:t>Dr. Rai adds</w:t>
      </w:r>
      <w:r w:rsidR="000C336A">
        <w:t xml:space="preserve"> that</w:t>
      </w:r>
      <w:r>
        <w:t xml:space="preserve"> in the realm of supplements, creatine has been “decently studied over the years.”</w:t>
      </w:r>
      <w:r w:rsidR="00EE30B5">
        <w:t xml:space="preserve"> He says football players, power lifters and track sprinters could benefit from the supplement. However, if you’re training for an upcoming Ironman or triathlon, it’s really not necessary. </w:t>
      </w:r>
    </w:p>
    <w:p w14:paraId="3130000A" w14:textId="77777777" w:rsidR="00EC10E6" w:rsidRDefault="00EC10E6" w:rsidP="00A17EE4"/>
    <w:p w14:paraId="1CCB84B2" w14:textId="710768BB" w:rsidR="00EC10E6" w:rsidRPr="00A17EE4" w:rsidRDefault="00EC10E6" w:rsidP="00A17EE4">
      <w:pPr>
        <w:rPr>
          <w:b/>
          <w:bCs/>
          <w:sz w:val="32"/>
          <w:szCs w:val="32"/>
        </w:rPr>
      </w:pPr>
      <w:r w:rsidRPr="00EC10E6">
        <w:rPr>
          <w:b/>
          <w:bCs/>
          <w:sz w:val="32"/>
          <w:szCs w:val="32"/>
        </w:rPr>
        <w:t>Hydrate, hydrate, hydrate!</w:t>
      </w:r>
    </w:p>
    <w:p w14:paraId="061DDB9C" w14:textId="77777777" w:rsidR="00EC10E6" w:rsidRDefault="00EC10E6" w:rsidP="00A17EE4"/>
    <w:p w14:paraId="119B9F94" w14:textId="33532EBC" w:rsidR="00EC10E6" w:rsidRDefault="00EC10E6" w:rsidP="00A17EE4">
      <w:r>
        <w:t xml:space="preserve">It’s no surprise that </w:t>
      </w:r>
      <w:r w:rsidR="00097B19">
        <w:t xml:space="preserve">extreme exercise increases the amount we sweat. With or without creatine, that’s reason enough to up your water intake. But Dr. Rai says with creatine, there’s an added </w:t>
      </w:r>
      <w:r w:rsidR="000C336A">
        <w:t>reason</w:t>
      </w:r>
      <w:r w:rsidR="00097B19">
        <w:t xml:space="preserve"> to why water is so important. </w:t>
      </w:r>
    </w:p>
    <w:p w14:paraId="0B802D13" w14:textId="77777777" w:rsidR="00097B19" w:rsidRDefault="00097B19" w:rsidP="00A17EE4"/>
    <w:p w14:paraId="6FA222E5" w14:textId="5C7B6E92" w:rsidR="00A17EE4" w:rsidRDefault="009D6306" w:rsidP="00A17EE4">
      <w:r>
        <w:t xml:space="preserve">“Commonly </w:t>
      </w:r>
      <w:r w:rsidR="00A17EE4" w:rsidRPr="00A17EE4">
        <w:t>I'll find someone who is new to using a supplement and they'll come see me and talk about muscle cramps or excessive fatigue after their workouts</w:t>
      </w:r>
      <w:r>
        <w:t xml:space="preserve">,” Dr. Rai says. </w:t>
      </w:r>
      <w:r w:rsidR="00A17EE4" w:rsidRPr="00A17EE4">
        <w:t>Oftentimes it's because of an imbalance in their intake, whether that's food intake or hydration."</w:t>
      </w:r>
    </w:p>
    <w:p w14:paraId="6A09D83A" w14:textId="77777777" w:rsidR="00BD723B" w:rsidRDefault="00BD723B" w:rsidP="00A17EE4"/>
    <w:p w14:paraId="5840564D" w14:textId="2F6CE2B3" w:rsidR="00BD723B" w:rsidRDefault="00BD723B" w:rsidP="00A17EE4">
      <w:r>
        <w:t xml:space="preserve">If you already cramp constantly or are not as experienced in weight training, Dr. Rai would recommend caution in using creatine. He says to talk to your primary care physician or a sports medicine physician to see if creatine is a beneficial option for you. </w:t>
      </w:r>
    </w:p>
    <w:p w14:paraId="1D1FB87B" w14:textId="77777777" w:rsidR="00BC005C" w:rsidRDefault="00BC005C" w:rsidP="00A17EE4"/>
    <w:p w14:paraId="293E59C1" w14:textId="48B0DD18" w:rsidR="00BC005C" w:rsidRPr="00A17EE4" w:rsidRDefault="00BC005C" w:rsidP="00A17EE4">
      <w:pPr>
        <w:rPr>
          <w:b/>
          <w:bCs/>
          <w:sz w:val="32"/>
          <w:szCs w:val="32"/>
        </w:rPr>
      </w:pPr>
      <w:r w:rsidRPr="00BC005C">
        <w:rPr>
          <w:b/>
          <w:bCs/>
          <w:sz w:val="32"/>
          <w:szCs w:val="32"/>
        </w:rPr>
        <w:t>Best times to use creatine</w:t>
      </w:r>
    </w:p>
    <w:p w14:paraId="3A218E2C" w14:textId="77777777" w:rsidR="00A17EE4" w:rsidRPr="00A17EE4" w:rsidRDefault="00A17EE4" w:rsidP="00A17EE4"/>
    <w:p w14:paraId="438A707F" w14:textId="50F94CD1" w:rsidR="00BC005C" w:rsidRDefault="00BC005C" w:rsidP="00A17EE4">
      <w:r>
        <w:t xml:space="preserve">Before and/or after your workouts are times Dr. Rai recommends taking creatine. He says like most dietary changes, don’t rush it. </w:t>
      </w:r>
    </w:p>
    <w:p w14:paraId="7F46C1B4" w14:textId="77777777" w:rsidR="00BC005C" w:rsidRDefault="00BC005C" w:rsidP="00A17EE4"/>
    <w:p w14:paraId="345805E0" w14:textId="2868621B" w:rsidR="00A17EE4" w:rsidRDefault="00A17EE4" w:rsidP="00A17EE4">
      <w:r w:rsidRPr="00A17EE4">
        <w:t xml:space="preserve">"When someone is using creatine, I recommend they start slowly. Typically, utilizing it before the workout and making sure your workout is power based vs. </w:t>
      </w:r>
      <w:r w:rsidR="00D942EF" w:rsidRPr="00A17EE4">
        <w:t>endurance-based</w:t>
      </w:r>
      <w:r w:rsidRPr="00A17EE4">
        <w:t xml:space="preserve"> matters," Dr. Rai says. "Just starting off, depending on the serving size, use one to two scoops."</w:t>
      </w:r>
    </w:p>
    <w:p w14:paraId="588AAC83" w14:textId="77777777" w:rsidR="00D942EF" w:rsidRDefault="00D942EF" w:rsidP="00A17EE4"/>
    <w:p w14:paraId="052264F1" w14:textId="1A8C9424" w:rsidR="00D942EF" w:rsidRPr="00A17EE4" w:rsidRDefault="00D942EF" w:rsidP="00A17EE4">
      <w:pPr>
        <w:rPr>
          <w:b/>
          <w:bCs/>
          <w:sz w:val="32"/>
          <w:szCs w:val="32"/>
        </w:rPr>
      </w:pPr>
      <w:r w:rsidRPr="00D942EF">
        <w:rPr>
          <w:b/>
          <w:bCs/>
          <w:sz w:val="32"/>
          <w:szCs w:val="32"/>
        </w:rPr>
        <w:t>Careful with the caffeine!</w:t>
      </w:r>
    </w:p>
    <w:p w14:paraId="2FE63EB0" w14:textId="77777777" w:rsidR="00A17EE4" w:rsidRPr="00A17EE4" w:rsidRDefault="00A17EE4" w:rsidP="00A17EE4"/>
    <w:p w14:paraId="1192008A" w14:textId="77777777" w:rsidR="00D942EF" w:rsidRDefault="00D942EF" w:rsidP="00D942EF">
      <w:r w:rsidRPr="00A17EE4">
        <w:t>Avoid a ton of caffeine consumption if you're using creatine. Caffeine can elevate the heart rate and creatine can cause cramping, so combining those things could lead to "adverse outcomes," Dr. Rai says. </w:t>
      </w:r>
    </w:p>
    <w:p w14:paraId="37A6BEAA" w14:textId="77777777" w:rsidR="00D942EF" w:rsidRDefault="00D942EF" w:rsidP="00A17EE4"/>
    <w:p w14:paraId="2EFFB763" w14:textId="72257CC2" w:rsidR="00A17EE4" w:rsidRPr="00A17EE4" w:rsidRDefault="00A17EE4" w:rsidP="00A17EE4">
      <w:r w:rsidRPr="00A17EE4">
        <w:t xml:space="preserve">"Supplements are meant for augmentation," Dr. Rai </w:t>
      </w:r>
      <w:r w:rsidR="00D942EF">
        <w:t>adds</w:t>
      </w:r>
      <w:r w:rsidRPr="00A17EE4">
        <w:t>. "A healthy diet, hydrating appropriately while cultivating your goals, whether you're a power or endurance athlete, gives the max benefit. Really we should be looking at creatine or sports drinks as a way to augment and get that extra 5-10% we are pushing for, based off our goals."</w:t>
      </w:r>
    </w:p>
    <w:p w14:paraId="3B494C7F" w14:textId="77777777" w:rsidR="00A17EE4" w:rsidRPr="00A17EE4" w:rsidRDefault="00A17EE4" w:rsidP="00A17EE4"/>
    <w:p w14:paraId="2C020281" w14:textId="1DF72934" w:rsidR="00A17EE4" w:rsidRDefault="00D942EF" w:rsidP="00A17EE4">
      <w:r>
        <w:t xml:space="preserve">If you’re looking to add creatine to your lifestyle, Dr. Rai recommends creating an individualized plan with your doctor or sports medicine team. </w:t>
      </w:r>
    </w:p>
    <w:p w14:paraId="48064187" w14:textId="77777777" w:rsidR="00D01619" w:rsidRDefault="00D01619" w:rsidP="00A17EE4"/>
    <w:p w14:paraId="09A3962E" w14:textId="5F83B257" w:rsidR="00D01619" w:rsidRPr="00A17EE4" w:rsidRDefault="00D01619" w:rsidP="00A17EE4">
      <w:r>
        <w:t xml:space="preserve">Due to limited data, the </w:t>
      </w:r>
      <w:hyperlink r:id="rId9" w:history="1">
        <w:r w:rsidRPr="00233175">
          <w:rPr>
            <w:rStyle w:val="Hyperlink"/>
          </w:rPr>
          <w:t>American Academy of Pediatrics</w:t>
        </w:r>
      </w:hyperlink>
      <w:r>
        <w:t xml:space="preserve"> does not recommend creatine for kids under 18. </w:t>
      </w:r>
    </w:p>
    <w:p w14:paraId="6426E7BA" w14:textId="77777777" w:rsidR="00A17EE4" w:rsidRPr="00A17EE4" w:rsidRDefault="00A17EE4" w:rsidP="00A17EE4"/>
    <w:p w14:paraId="29CDEC8C" w14:textId="77777777" w:rsidR="00A17EE4" w:rsidRPr="003D17EE" w:rsidRDefault="00A17EE4" w:rsidP="00571DEA"/>
    <w:sectPr w:rsidR="00A17EE4" w:rsidRPr="003D17EE" w:rsidSect="00A17EE4">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EE4"/>
    <w:rsid w:val="00097B19"/>
    <w:rsid w:val="000C336A"/>
    <w:rsid w:val="00137A77"/>
    <w:rsid w:val="00191036"/>
    <w:rsid w:val="00233175"/>
    <w:rsid w:val="002417E5"/>
    <w:rsid w:val="00330545"/>
    <w:rsid w:val="003B5E63"/>
    <w:rsid w:val="003B695F"/>
    <w:rsid w:val="003D17EE"/>
    <w:rsid w:val="003D1E14"/>
    <w:rsid w:val="004C3584"/>
    <w:rsid w:val="004F3DEE"/>
    <w:rsid w:val="0053120C"/>
    <w:rsid w:val="00571DEA"/>
    <w:rsid w:val="005A44ED"/>
    <w:rsid w:val="005E045C"/>
    <w:rsid w:val="005F72F8"/>
    <w:rsid w:val="006E2B1E"/>
    <w:rsid w:val="0074219F"/>
    <w:rsid w:val="00840E91"/>
    <w:rsid w:val="009051F7"/>
    <w:rsid w:val="009D6306"/>
    <w:rsid w:val="00A05714"/>
    <w:rsid w:val="00A17EE4"/>
    <w:rsid w:val="00AA74AB"/>
    <w:rsid w:val="00BC005C"/>
    <w:rsid w:val="00BC333E"/>
    <w:rsid w:val="00BD723B"/>
    <w:rsid w:val="00C12631"/>
    <w:rsid w:val="00CB7283"/>
    <w:rsid w:val="00CF1F97"/>
    <w:rsid w:val="00D01619"/>
    <w:rsid w:val="00D942EF"/>
    <w:rsid w:val="00DB3202"/>
    <w:rsid w:val="00E10E31"/>
    <w:rsid w:val="00E25D25"/>
    <w:rsid w:val="00EB570C"/>
    <w:rsid w:val="00EC10E6"/>
    <w:rsid w:val="00EE30B5"/>
    <w:rsid w:val="00F07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460CA"/>
  <w15:chartTrackingRefBased/>
  <w15:docId w15:val="{55DD2A98-A796-429E-B752-B25FAFB26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05714"/>
    <w:rPr>
      <w:color w:val="007F9B" w:themeColor="hyperlink"/>
      <w:u w:val="single"/>
    </w:rPr>
  </w:style>
  <w:style w:type="character" w:styleId="UnresolvedMention">
    <w:name w:val="Unresolved Mention"/>
    <w:basedOn w:val="DefaultParagraphFont"/>
    <w:uiPriority w:val="99"/>
    <w:semiHidden/>
    <w:unhideWhenUsed/>
    <w:rsid w:val="00A057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2828921">
      <w:bodyDiv w:val="1"/>
      <w:marLeft w:val="0"/>
      <w:marRight w:val="0"/>
      <w:marTop w:val="0"/>
      <w:marBottom w:val="0"/>
      <w:divBdr>
        <w:top w:val="none" w:sz="0" w:space="0" w:color="auto"/>
        <w:left w:val="none" w:sz="0" w:space="0" w:color="auto"/>
        <w:bottom w:val="none" w:sz="0" w:space="0" w:color="auto"/>
        <w:right w:val="none" w:sz="0" w:space="0" w:color="auto"/>
      </w:divBdr>
      <w:divsChild>
        <w:div w:id="1509444036">
          <w:marLeft w:val="0"/>
          <w:marRight w:val="0"/>
          <w:marTop w:val="0"/>
          <w:marBottom w:val="0"/>
          <w:divBdr>
            <w:top w:val="none" w:sz="0" w:space="0" w:color="auto"/>
            <w:left w:val="none" w:sz="0" w:space="0" w:color="auto"/>
            <w:bottom w:val="none" w:sz="0" w:space="0" w:color="auto"/>
            <w:right w:val="none" w:sz="0" w:space="0" w:color="auto"/>
          </w:divBdr>
        </w:div>
        <w:div w:id="258876158">
          <w:marLeft w:val="0"/>
          <w:marRight w:val="0"/>
          <w:marTop w:val="0"/>
          <w:marBottom w:val="0"/>
          <w:divBdr>
            <w:top w:val="none" w:sz="0" w:space="0" w:color="auto"/>
            <w:left w:val="none" w:sz="0" w:space="0" w:color="auto"/>
            <w:bottom w:val="none" w:sz="0" w:space="0" w:color="auto"/>
            <w:right w:val="none" w:sz="0" w:space="0" w:color="auto"/>
          </w:divBdr>
        </w:div>
        <w:div w:id="2006591476">
          <w:marLeft w:val="0"/>
          <w:marRight w:val="0"/>
          <w:marTop w:val="0"/>
          <w:marBottom w:val="0"/>
          <w:divBdr>
            <w:top w:val="none" w:sz="0" w:space="0" w:color="auto"/>
            <w:left w:val="none" w:sz="0" w:space="0" w:color="auto"/>
            <w:bottom w:val="none" w:sz="0" w:space="0" w:color="auto"/>
            <w:right w:val="none" w:sz="0" w:space="0" w:color="auto"/>
          </w:divBdr>
        </w:div>
        <w:div w:id="1130635764">
          <w:marLeft w:val="0"/>
          <w:marRight w:val="0"/>
          <w:marTop w:val="0"/>
          <w:marBottom w:val="0"/>
          <w:divBdr>
            <w:top w:val="none" w:sz="0" w:space="0" w:color="auto"/>
            <w:left w:val="none" w:sz="0" w:space="0" w:color="auto"/>
            <w:bottom w:val="none" w:sz="0" w:space="0" w:color="auto"/>
            <w:right w:val="none" w:sz="0" w:space="0" w:color="auto"/>
          </w:divBdr>
        </w:div>
        <w:div w:id="319313749">
          <w:marLeft w:val="0"/>
          <w:marRight w:val="0"/>
          <w:marTop w:val="0"/>
          <w:marBottom w:val="0"/>
          <w:divBdr>
            <w:top w:val="none" w:sz="0" w:space="0" w:color="auto"/>
            <w:left w:val="none" w:sz="0" w:space="0" w:color="auto"/>
            <w:bottom w:val="none" w:sz="0" w:space="0" w:color="auto"/>
            <w:right w:val="none" w:sz="0" w:space="0" w:color="auto"/>
          </w:divBdr>
        </w:div>
        <w:div w:id="76945976">
          <w:marLeft w:val="0"/>
          <w:marRight w:val="0"/>
          <w:marTop w:val="0"/>
          <w:marBottom w:val="0"/>
          <w:divBdr>
            <w:top w:val="none" w:sz="0" w:space="0" w:color="auto"/>
            <w:left w:val="none" w:sz="0" w:space="0" w:color="auto"/>
            <w:bottom w:val="none" w:sz="0" w:space="0" w:color="auto"/>
            <w:right w:val="none" w:sz="0" w:space="0" w:color="auto"/>
          </w:divBdr>
        </w:div>
        <w:div w:id="1814717308">
          <w:marLeft w:val="0"/>
          <w:marRight w:val="0"/>
          <w:marTop w:val="0"/>
          <w:marBottom w:val="0"/>
          <w:divBdr>
            <w:top w:val="none" w:sz="0" w:space="0" w:color="auto"/>
            <w:left w:val="none" w:sz="0" w:space="0" w:color="auto"/>
            <w:bottom w:val="none" w:sz="0" w:space="0" w:color="auto"/>
            <w:right w:val="none" w:sz="0" w:space="0" w:color="auto"/>
          </w:divBdr>
        </w:div>
        <w:div w:id="680551683">
          <w:marLeft w:val="0"/>
          <w:marRight w:val="0"/>
          <w:marTop w:val="0"/>
          <w:marBottom w:val="0"/>
          <w:divBdr>
            <w:top w:val="none" w:sz="0" w:space="0" w:color="auto"/>
            <w:left w:val="none" w:sz="0" w:space="0" w:color="auto"/>
            <w:bottom w:val="none" w:sz="0" w:space="0" w:color="auto"/>
            <w:right w:val="none" w:sz="0" w:space="0" w:color="auto"/>
          </w:divBdr>
        </w:div>
        <w:div w:id="1259363197">
          <w:marLeft w:val="0"/>
          <w:marRight w:val="0"/>
          <w:marTop w:val="0"/>
          <w:marBottom w:val="0"/>
          <w:divBdr>
            <w:top w:val="none" w:sz="0" w:space="0" w:color="auto"/>
            <w:left w:val="none" w:sz="0" w:space="0" w:color="auto"/>
            <w:bottom w:val="none" w:sz="0" w:space="0" w:color="auto"/>
            <w:right w:val="none" w:sz="0" w:space="0" w:color="auto"/>
          </w:divBdr>
        </w:div>
        <w:div w:id="1948192282">
          <w:marLeft w:val="0"/>
          <w:marRight w:val="0"/>
          <w:marTop w:val="0"/>
          <w:marBottom w:val="0"/>
          <w:divBdr>
            <w:top w:val="none" w:sz="0" w:space="0" w:color="auto"/>
            <w:left w:val="none" w:sz="0" w:space="0" w:color="auto"/>
            <w:bottom w:val="none" w:sz="0" w:space="0" w:color="auto"/>
            <w:right w:val="none" w:sz="0" w:space="0" w:color="auto"/>
          </w:divBdr>
        </w:div>
        <w:div w:id="102193478">
          <w:marLeft w:val="0"/>
          <w:marRight w:val="0"/>
          <w:marTop w:val="0"/>
          <w:marBottom w:val="0"/>
          <w:divBdr>
            <w:top w:val="none" w:sz="0" w:space="0" w:color="auto"/>
            <w:left w:val="none" w:sz="0" w:space="0" w:color="auto"/>
            <w:bottom w:val="none" w:sz="0" w:space="0" w:color="auto"/>
            <w:right w:val="none" w:sz="0" w:space="0" w:color="auto"/>
          </w:divBdr>
        </w:div>
        <w:div w:id="2125924136">
          <w:marLeft w:val="0"/>
          <w:marRight w:val="0"/>
          <w:marTop w:val="0"/>
          <w:marBottom w:val="0"/>
          <w:divBdr>
            <w:top w:val="none" w:sz="0" w:space="0" w:color="auto"/>
            <w:left w:val="none" w:sz="0" w:space="0" w:color="auto"/>
            <w:bottom w:val="none" w:sz="0" w:space="0" w:color="auto"/>
            <w:right w:val="none" w:sz="0" w:space="0" w:color="auto"/>
          </w:divBdr>
        </w:div>
        <w:div w:id="407117065">
          <w:marLeft w:val="0"/>
          <w:marRight w:val="0"/>
          <w:marTop w:val="0"/>
          <w:marBottom w:val="0"/>
          <w:divBdr>
            <w:top w:val="none" w:sz="0" w:space="0" w:color="auto"/>
            <w:left w:val="none" w:sz="0" w:space="0" w:color="auto"/>
            <w:bottom w:val="none" w:sz="0" w:space="0" w:color="auto"/>
            <w:right w:val="none" w:sz="0" w:space="0" w:color="auto"/>
          </w:divBdr>
        </w:div>
        <w:div w:id="2127380740">
          <w:marLeft w:val="0"/>
          <w:marRight w:val="0"/>
          <w:marTop w:val="0"/>
          <w:marBottom w:val="0"/>
          <w:divBdr>
            <w:top w:val="none" w:sz="0" w:space="0" w:color="auto"/>
            <w:left w:val="none" w:sz="0" w:space="0" w:color="auto"/>
            <w:bottom w:val="none" w:sz="0" w:space="0" w:color="auto"/>
            <w:right w:val="none" w:sz="0" w:space="0" w:color="auto"/>
          </w:divBdr>
        </w:div>
        <w:div w:id="1324815120">
          <w:marLeft w:val="0"/>
          <w:marRight w:val="0"/>
          <w:marTop w:val="0"/>
          <w:marBottom w:val="0"/>
          <w:divBdr>
            <w:top w:val="none" w:sz="0" w:space="0" w:color="auto"/>
            <w:left w:val="none" w:sz="0" w:space="0" w:color="auto"/>
            <w:bottom w:val="none" w:sz="0" w:space="0" w:color="auto"/>
            <w:right w:val="none" w:sz="0" w:space="0" w:color="auto"/>
          </w:divBdr>
        </w:div>
        <w:div w:id="1837376759">
          <w:marLeft w:val="0"/>
          <w:marRight w:val="0"/>
          <w:marTop w:val="0"/>
          <w:marBottom w:val="0"/>
          <w:divBdr>
            <w:top w:val="none" w:sz="0" w:space="0" w:color="auto"/>
            <w:left w:val="none" w:sz="0" w:space="0" w:color="auto"/>
            <w:bottom w:val="none" w:sz="0" w:space="0" w:color="auto"/>
            <w:right w:val="none" w:sz="0" w:space="0" w:color="auto"/>
          </w:divBdr>
        </w:div>
        <w:div w:id="855003181">
          <w:marLeft w:val="0"/>
          <w:marRight w:val="0"/>
          <w:marTop w:val="0"/>
          <w:marBottom w:val="0"/>
          <w:divBdr>
            <w:top w:val="none" w:sz="0" w:space="0" w:color="auto"/>
            <w:left w:val="none" w:sz="0" w:space="0" w:color="auto"/>
            <w:bottom w:val="none" w:sz="0" w:space="0" w:color="auto"/>
            <w:right w:val="none" w:sz="0" w:space="0" w:color="auto"/>
          </w:divBdr>
        </w:div>
        <w:div w:id="1548446555">
          <w:marLeft w:val="0"/>
          <w:marRight w:val="0"/>
          <w:marTop w:val="0"/>
          <w:marBottom w:val="0"/>
          <w:divBdr>
            <w:top w:val="none" w:sz="0" w:space="0" w:color="auto"/>
            <w:left w:val="none" w:sz="0" w:space="0" w:color="auto"/>
            <w:bottom w:val="none" w:sz="0" w:space="0" w:color="auto"/>
            <w:right w:val="none" w:sz="0" w:space="0" w:color="auto"/>
          </w:divBdr>
        </w:div>
        <w:div w:id="1015959318">
          <w:marLeft w:val="0"/>
          <w:marRight w:val="0"/>
          <w:marTop w:val="0"/>
          <w:marBottom w:val="0"/>
          <w:divBdr>
            <w:top w:val="none" w:sz="0" w:space="0" w:color="auto"/>
            <w:left w:val="none" w:sz="0" w:space="0" w:color="auto"/>
            <w:bottom w:val="none" w:sz="0" w:space="0" w:color="auto"/>
            <w:right w:val="none" w:sz="0" w:space="0" w:color="auto"/>
          </w:divBdr>
        </w:div>
        <w:div w:id="366757258">
          <w:marLeft w:val="0"/>
          <w:marRight w:val="0"/>
          <w:marTop w:val="0"/>
          <w:marBottom w:val="0"/>
          <w:divBdr>
            <w:top w:val="none" w:sz="0" w:space="0" w:color="auto"/>
            <w:left w:val="none" w:sz="0" w:space="0" w:color="auto"/>
            <w:bottom w:val="none" w:sz="0" w:space="0" w:color="auto"/>
            <w:right w:val="none" w:sz="0" w:space="0" w:color="auto"/>
          </w:divBdr>
        </w:div>
        <w:div w:id="1827355951">
          <w:marLeft w:val="0"/>
          <w:marRight w:val="0"/>
          <w:marTop w:val="0"/>
          <w:marBottom w:val="0"/>
          <w:divBdr>
            <w:top w:val="none" w:sz="0" w:space="0" w:color="auto"/>
            <w:left w:val="none" w:sz="0" w:space="0" w:color="auto"/>
            <w:bottom w:val="none" w:sz="0" w:space="0" w:color="auto"/>
            <w:right w:val="none" w:sz="0" w:space="0" w:color="auto"/>
          </w:divBdr>
        </w:div>
        <w:div w:id="1012486956">
          <w:marLeft w:val="0"/>
          <w:marRight w:val="0"/>
          <w:marTop w:val="0"/>
          <w:marBottom w:val="0"/>
          <w:divBdr>
            <w:top w:val="none" w:sz="0" w:space="0" w:color="auto"/>
            <w:left w:val="none" w:sz="0" w:space="0" w:color="auto"/>
            <w:bottom w:val="none" w:sz="0" w:space="0" w:color="auto"/>
            <w:right w:val="none" w:sz="0" w:space="0" w:color="auto"/>
          </w:divBdr>
        </w:div>
        <w:div w:id="1505393594">
          <w:marLeft w:val="0"/>
          <w:marRight w:val="0"/>
          <w:marTop w:val="0"/>
          <w:marBottom w:val="0"/>
          <w:divBdr>
            <w:top w:val="none" w:sz="0" w:space="0" w:color="auto"/>
            <w:left w:val="none" w:sz="0" w:space="0" w:color="auto"/>
            <w:bottom w:val="none" w:sz="0" w:space="0" w:color="auto"/>
            <w:right w:val="none" w:sz="0" w:space="0" w:color="auto"/>
          </w:divBdr>
        </w:div>
        <w:div w:id="847674179">
          <w:marLeft w:val="0"/>
          <w:marRight w:val="0"/>
          <w:marTop w:val="0"/>
          <w:marBottom w:val="0"/>
          <w:divBdr>
            <w:top w:val="none" w:sz="0" w:space="0" w:color="auto"/>
            <w:left w:val="none" w:sz="0" w:space="0" w:color="auto"/>
            <w:bottom w:val="none" w:sz="0" w:space="0" w:color="auto"/>
            <w:right w:val="none" w:sz="0" w:space="0" w:color="auto"/>
          </w:divBdr>
        </w:div>
        <w:div w:id="1776975645">
          <w:marLeft w:val="0"/>
          <w:marRight w:val="0"/>
          <w:marTop w:val="0"/>
          <w:marBottom w:val="0"/>
          <w:divBdr>
            <w:top w:val="none" w:sz="0" w:space="0" w:color="auto"/>
            <w:left w:val="none" w:sz="0" w:space="0" w:color="auto"/>
            <w:bottom w:val="none" w:sz="0" w:space="0" w:color="auto"/>
            <w:right w:val="none" w:sz="0" w:space="0" w:color="auto"/>
          </w:divBdr>
        </w:div>
        <w:div w:id="657072121">
          <w:marLeft w:val="0"/>
          <w:marRight w:val="0"/>
          <w:marTop w:val="0"/>
          <w:marBottom w:val="0"/>
          <w:divBdr>
            <w:top w:val="none" w:sz="0" w:space="0" w:color="auto"/>
            <w:left w:val="none" w:sz="0" w:space="0" w:color="auto"/>
            <w:bottom w:val="none" w:sz="0" w:space="0" w:color="auto"/>
            <w:right w:val="none" w:sz="0" w:space="0" w:color="auto"/>
          </w:divBdr>
        </w:div>
        <w:div w:id="429278248">
          <w:marLeft w:val="0"/>
          <w:marRight w:val="0"/>
          <w:marTop w:val="0"/>
          <w:marBottom w:val="0"/>
          <w:divBdr>
            <w:top w:val="none" w:sz="0" w:space="0" w:color="auto"/>
            <w:left w:val="none" w:sz="0" w:space="0" w:color="auto"/>
            <w:bottom w:val="none" w:sz="0" w:space="0" w:color="auto"/>
            <w:right w:val="none" w:sz="0" w:space="0" w:color="auto"/>
          </w:divBdr>
        </w:div>
      </w:divsChild>
    </w:div>
    <w:div w:id="1563326985">
      <w:bodyDiv w:val="1"/>
      <w:marLeft w:val="0"/>
      <w:marRight w:val="0"/>
      <w:marTop w:val="0"/>
      <w:marBottom w:val="0"/>
      <w:divBdr>
        <w:top w:val="none" w:sz="0" w:space="0" w:color="auto"/>
        <w:left w:val="none" w:sz="0" w:space="0" w:color="auto"/>
        <w:bottom w:val="none" w:sz="0" w:space="0" w:color="auto"/>
        <w:right w:val="none" w:sz="0" w:space="0" w:color="auto"/>
      </w:divBdr>
      <w:divsChild>
        <w:div w:id="2120448874">
          <w:marLeft w:val="0"/>
          <w:marRight w:val="0"/>
          <w:marTop w:val="0"/>
          <w:marBottom w:val="0"/>
          <w:divBdr>
            <w:top w:val="none" w:sz="0" w:space="0" w:color="auto"/>
            <w:left w:val="none" w:sz="0" w:space="0" w:color="auto"/>
            <w:bottom w:val="none" w:sz="0" w:space="0" w:color="auto"/>
            <w:right w:val="none" w:sz="0" w:space="0" w:color="auto"/>
          </w:divBdr>
        </w:div>
        <w:div w:id="1228955235">
          <w:marLeft w:val="0"/>
          <w:marRight w:val="0"/>
          <w:marTop w:val="0"/>
          <w:marBottom w:val="0"/>
          <w:divBdr>
            <w:top w:val="none" w:sz="0" w:space="0" w:color="auto"/>
            <w:left w:val="none" w:sz="0" w:space="0" w:color="auto"/>
            <w:bottom w:val="none" w:sz="0" w:space="0" w:color="auto"/>
            <w:right w:val="none" w:sz="0" w:space="0" w:color="auto"/>
          </w:divBdr>
        </w:div>
        <w:div w:id="655768447">
          <w:marLeft w:val="0"/>
          <w:marRight w:val="0"/>
          <w:marTop w:val="0"/>
          <w:marBottom w:val="0"/>
          <w:divBdr>
            <w:top w:val="none" w:sz="0" w:space="0" w:color="auto"/>
            <w:left w:val="none" w:sz="0" w:space="0" w:color="auto"/>
            <w:bottom w:val="none" w:sz="0" w:space="0" w:color="auto"/>
            <w:right w:val="none" w:sz="0" w:space="0" w:color="auto"/>
          </w:divBdr>
        </w:div>
        <w:div w:id="387607053">
          <w:marLeft w:val="0"/>
          <w:marRight w:val="0"/>
          <w:marTop w:val="0"/>
          <w:marBottom w:val="0"/>
          <w:divBdr>
            <w:top w:val="none" w:sz="0" w:space="0" w:color="auto"/>
            <w:left w:val="none" w:sz="0" w:space="0" w:color="auto"/>
            <w:bottom w:val="none" w:sz="0" w:space="0" w:color="auto"/>
            <w:right w:val="none" w:sz="0" w:space="0" w:color="auto"/>
          </w:divBdr>
        </w:div>
        <w:div w:id="606275135">
          <w:marLeft w:val="0"/>
          <w:marRight w:val="0"/>
          <w:marTop w:val="0"/>
          <w:marBottom w:val="0"/>
          <w:divBdr>
            <w:top w:val="none" w:sz="0" w:space="0" w:color="auto"/>
            <w:left w:val="none" w:sz="0" w:space="0" w:color="auto"/>
            <w:bottom w:val="none" w:sz="0" w:space="0" w:color="auto"/>
            <w:right w:val="none" w:sz="0" w:space="0" w:color="auto"/>
          </w:divBdr>
        </w:div>
        <w:div w:id="665010585">
          <w:marLeft w:val="0"/>
          <w:marRight w:val="0"/>
          <w:marTop w:val="0"/>
          <w:marBottom w:val="0"/>
          <w:divBdr>
            <w:top w:val="none" w:sz="0" w:space="0" w:color="auto"/>
            <w:left w:val="none" w:sz="0" w:space="0" w:color="auto"/>
            <w:bottom w:val="none" w:sz="0" w:space="0" w:color="auto"/>
            <w:right w:val="none" w:sz="0" w:space="0" w:color="auto"/>
          </w:divBdr>
        </w:div>
        <w:div w:id="393940451">
          <w:marLeft w:val="0"/>
          <w:marRight w:val="0"/>
          <w:marTop w:val="0"/>
          <w:marBottom w:val="0"/>
          <w:divBdr>
            <w:top w:val="none" w:sz="0" w:space="0" w:color="auto"/>
            <w:left w:val="none" w:sz="0" w:space="0" w:color="auto"/>
            <w:bottom w:val="none" w:sz="0" w:space="0" w:color="auto"/>
            <w:right w:val="none" w:sz="0" w:space="0" w:color="auto"/>
          </w:divBdr>
        </w:div>
        <w:div w:id="949241047">
          <w:marLeft w:val="0"/>
          <w:marRight w:val="0"/>
          <w:marTop w:val="0"/>
          <w:marBottom w:val="0"/>
          <w:divBdr>
            <w:top w:val="none" w:sz="0" w:space="0" w:color="auto"/>
            <w:left w:val="none" w:sz="0" w:space="0" w:color="auto"/>
            <w:bottom w:val="none" w:sz="0" w:space="0" w:color="auto"/>
            <w:right w:val="none" w:sz="0" w:space="0" w:color="auto"/>
          </w:divBdr>
        </w:div>
        <w:div w:id="2013215083">
          <w:marLeft w:val="0"/>
          <w:marRight w:val="0"/>
          <w:marTop w:val="0"/>
          <w:marBottom w:val="0"/>
          <w:divBdr>
            <w:top w:val="none" w:sz="0" w:space="0" w:color="auto"/>
            <w:left w:val="none" w:sz="0" w:space="0" w:color="auto"/>
            <w:bottom w:val="none" w:sz="0" w:space="0" w:color="auto"/>
            <w:right w:val="none" w:sz="0" w:space="0" w:color="auto"/>
          </w:divBdr>
        </w:div>
        <w:div w:id="1371612810">
          <w:marLeft w:val="0"/>
          <w:marRight w:val="0"/>
          <w:marTop w:val="0"/>
          <w:marBottom w:val="0"/>
          <w:divBdr>
            <w:top w:val="none" w:sz="0" w:space="0" w:color="auto"/>
            <w:left w:val="none" w:sz="0" w:space="0" w:color="auto"/>
            <w:bottom w:val="none" w:sz="0" w:space="0" w:color="auto"/>
            <w:right w:val="none" w:sz="0" w:space="0" w:color="auto"/>
          </w:divBdr>
        </w:div>
        <w:div w:id="258873702">
          <w:marLeft w:val="0"/>
          <w:marRight w:val="0"/>
          <w:marTop w:val="0"/>
          <w:marBottom w:val="0"/>
          <w:divBdr>
            <w:top w:val="none" w:sz="0" w:space="0" w:color="auto"/>
            <w:left w:val="none" w:sz="0" w:space="0" w:color="auto"/>
            <w:bottom w:val="none" w:sz="0" w:space="0" w:color="auto"/>
            <w:right w:val="none" w:sz="0" w:space="0" w:color="auto"/>
          </w:divBdr>
        </w:div>
        <w:div w:id="2045444398">
          <w:marLeft w:val="0"/>
          <w:marRight w:val="0"/>
          <w:marTop w:val="0"/>
          <w:marBottom w:val="0"/>
          <w:divBdr>
            <w:top w:val="none" w:sz="0" w:space="0" w:color="auto"/>
            <w:left w:val="none" w:sz="0" w:space="0" w:color="auto"/>
            <w:bottom w:val="none" w:sz="0" w:space="0" w:color="auto"/>
            <w:right w:val="none" w:sz="0" w:space="0" w:color="auto"/>
          </w:divBdr>
        </w:div>
        <w:div w:id="1400053262">
          <w:marLeft w:val="0"/>
          <w:marRight w:val="0"/>
          <w:marTop w:val="0"/>
          <w:marBottom w:val="0"/>
          <w:divBdr>
            <w:top w:val="none" w:sz="0" w:space="0" w:color="auto"/>
            <w:left w:val="none" w:sz="0" w:space="0" w:color="auto"/>
            <w:bottom w:val="none" w:sz="0" w:space="0" w:color="auto"/>
            <w:right w:val="none" w:sz="0" w:space="0" w:color="auto"/>
          </w:divBdr>
        </w:div>
        <w:div w:id="75440768">
          <w:marLeft w:val="0"/>
          <w:marRight w:val="0"/>
          <w:marTop w:val="0"/>
          <w:marBottom w:val="0"/>
          <w:divBdr>
            <w:top w:val="none" w:sz="0" w:space="0" w:color="auto"/>
            <w:left w:val="none" w:sz="0" w:space="0" w:color="auto"/>
            <w:bottom w:val="none" w:sz="0" w:space="0" w:color="auto"/>
            <w:right w:val="none" w:sz="0" w:space="0" w:color="auto"/>
          </w:divBdr>
        </w:div>
        <w:div w:id="752746643">
          <w:marLeft w:val="0"/>
          <w:marRight w:val="0"/>
          <w:marTop w:val="0"/>
          <w:marBottom w:val="0"/>
          <w:divBdr>
            <w:top w:val="none" w:sz="0" w:space="0" w:color="auto"/>
            <w:left w:val="none" w:sz="0" w:space="0" w:color="auto"/>
            <w:bottom w:val="none" w:sz="0" w:space="0" w:color="auto"/>
            <w:right w:val="none" w:sz="0" w:space="0" w:color="auto"/>
          </w:divBdr>
        </w:div>
        <w:div w:id="146898299">
          <w:marLeft w:val="0"/>
          <w:marRight w:val="0"/>
          <w:marTop w:val="0"/>
          <w:marBottom w:val="0"/>
          <w:divBdr>
            <w:top w:val="none" w:sz="0" w:space="0" w:color="auto"/>
            <w:left w:val="none" w:sz="0" w:space="0" w:color="auto"/>
            <w:bottom w:val="none" w:sz="0" w:space="0" w:color="auto"/>
            <w:right w:val="none" w:sz="0" w:space="0" w:color="auto"/>
          </w:divBdr>
        </w:div>
        <w:div w:id="367460954">
          <w:marLeft w:val="0"/>
          <w:marRight w:val="0"/>
          <w:marTop w:val="0"/>
          <w:marBottom w:val="0"/>
          <w:divBdr>
            <w:top w:val="none" w:sz="0" w:space="0" w:color="auto"/>
            <w:left w:val="none" w:sz="0" w:space="0" w:color="auto"/>
            <w:bottom w:val="none" w:sz="0" w:space="0" w:color="auto"/>
            <w:right w:val="none" w:sz="0" w:space="0" w:color="auto"/>
          </w:divBdr>
        </w:div>
        <w:div w:id="951715912">
          <w:marLeft w:val="0"/>
          <w:marRight w:val="0"/>
          <w:marTop w:val="0"/>
          <w:marBottom w:val="0"/>
          <w:divBdr>
            <w:top w:val="none" w:sz="0" w:space="0" w:color="auto"/>
            <w:left w:val="none" w:sz="0" w:space="0" w:color="auto"/>
            <w:bottom w:val="none" w:sz="0" w:space="0" w:color="auto"/>
            <w:right w:val="none" w:sz="0" w:space="0" w:color="auto"/>
          </w:divBdr>
        </w:div>
        <w:div w:id="1181816124">
          <w:marLeft w:val="0"/>
          <w:marRight w:val="0"/>
          <w:marTop w:val="0"/>
          <w:marBottom w:val="0"/>
          <w:divBdr>
            <w:top w:val="none" w:sz="0" w:space="0" w:color="auto"/>
            <w:left w:val="none" w:sz="0" w:space="0" w:color="auto"/>
            <w:bottom w:val="none" w:sz="0" w:space="0" w:color="auto"/>
            <w:right w:val="none" w:sz="0" w:space="0" w:color="auto"/>
          </w:divBdr>
        </w:div>
        <w:div w:id="794181829">
          <w:marLeft w:val="0"/>
          <w:marRight w:val="0"/>
          <w:marTop w:val="0"/>
          <w:marBottom w:val="0"/>
          <w:divBdr>
            <w:top w:val="none" w:sz="0" w:space="0" w:color="auto"/>
            <w:left w:val="none" w:sz="0" w:space="0" w:color="auto"/>
            <w:bottom w:val="none" w:sz="0" w:space="0" w:color="auto"/>
            <w:right w:val="none" w:sz="0" w:space="0" w:color="auto"/>
          </w:divBdr>
        </w:div>
        <w:div w:id="1543863909">
          <w:marLeft w:val="0"/>
          <w:marRight w:val="0"/>
          <w:marTop w:val="0"/>
          <w:marBottom w:val="0"/>
          <w:divBdr>
            <w:top w:val="none" w:sz="0" w:space="0" w:color="auto"/>
            <w:left w:val="none" w:sz="0" w:space="0" w:color="auto"/>
            <w:bottom w:val="none" w:sz="0" w:space="0" w:color="auto"/>
            <w:right w:val="none" w:sz="0" w:space="0" w:color="auto"/>
          </w:divBdr>
        </w:div>
        <w:div w:id="134298999">
          <w:marLeft w:val="0"/>
          <w:marRight w:val="0"/>
          <w:marTop w:val="0"/>
          <w:marBottom w:val="0"/>
          <w:divBdr>
            <w:top w:val="none" w:sz="0" w:space="0" w:color="auto"/>
            <w:left w:val="none" w:sz="0" w:space="0" w:color="auto"/>
            <w:bottom w:val="none" w:sz="0" w:space="0" w:color="auto"/>
            <w:right w:val="none" w:sz="0" w:space="0" w:color="auto"/>
          </w:divBdr>
        </w:div>
        <w:div w:id="359865917">
          <w:marLeft w:val="0"/>
          <w:marRight w:val="0"/>
          <w:marTop w:val="0"/>
          <w:marBottom w:val="0"/>
          <w:divBdr>
            <w:top w:val="none" w:sz="0" w:space="0" w:color="auto"/>
            <w:left w:val="none" w:sz="0" w:space="0" w:color="auto"/>
            <w:bottom w:val="none" w:sz="0" w:space="0" w:color="auto"/>
            <w:right w:val="none" w:sz="0" w:space="0" w:color="auto"/>
          </w:divBdr>
        </w:div>
        <w:div w:id="277564476">
          <w:marLeft w:val="0"/>
          <w:marRight w:val="0"/>
          <w:marTop w:val="0"/>
          <w:marBottom w:val="0"/>
          <w:divBdr>
            <w:top w:val="none" w:sz="0" w:space="0" w:color="auto"/>
            <w:left w:val="none" w:sz="0" w:space="0" w:color="auto"/>
            <w:bottom w:val="none" w:sz="0" w:space="0" w:color="auto"/>
            <w:right w:val="none" w:sz="0" w:space="0" w:color="auto"/>
          </w:divBdr>
        </w:div>
        <w:div w:id="1149325080">
          <w:marLeft w:val="0"/>
          <w:marRight w:val="0"/>
          <w:marTop w:val="0"/>
          <w:marBottom w:val="0"/>
          <w:divBdr>
            <w:top w:val="none" w:sz="0" w:space="0" w:color="auto"/>
            <w:left w:val="none" w:sz="0" w:space="0" w:color="auto"/>
            <w:bottom w:val="none" w:sz="0" w:space="0" w:color="auto"/>
            <w:right w:val="none" w:sz="0" w:space="0" w:color="auto"/>
          </w:divBdr>
        </w:div>
        <w:div w:id="1567103913">
          <w:marLeft w:val="0"/>
          <w:marRight w:val="0"/>
          <w:marTop w:val="0"/>
          <w:marBottom w:val="0"/>
          <w:divBdr>
            <w:top w:val="none" w:sz="0" w:space="0" w:color="auto"/>
            <w:left w:val="none" w:sz="0" w:space="0" w:color="auto"/>
            <w:bottom w:val="none" w:sz="0" w:space="0" w:color="auto"/>
            <w:right w:val="none" w:sz="0" w:space="0" w:color="auto"/>
          </w:divBdr>
        </w:div>
        <w:div w:id="9836303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osfhealthcare.org/providers/karan-rai-2297831" TargetMode="External"/><Relationship Id="rId3" Type="http://schemas.openxmlformats.org/officeDocument/2006/relationships/styles" Target="styles.xml"/><Relationship Id="rId7" Type="http://schemas.openxmlformats.org/officeDocument/2006/relationships/hyperlink" Target="https://www.nbcsports.com/olympics/news/noah-lyles-100-meters-london-diamond-leagu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www.tennesseetitans.com/video/the-longest-yard-titans-vs-rams-super-bowl-xxxi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blications.aap.org/ExternalLoginResponse.ashx?elpId=3&amp;redirecturlback=http%3a%2f%2fpublications.aap.org%2faapnews%2farticle%2f28%2f8%2f15%2f7530%2fCreatine-use-by-adolescents-not-recommended-due-to?autologincheck=redirected&amp;nfToken=00000000-0000-0000-0000-0000000000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bsqqlb3d.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bsqqlb3d</Template>
  <TotalTime>2584</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22</cp:revision>
  <dcterms:created xsi:type="dcterms:W3CDTF">2024-10-07T19:00:00Z</dcterms:created>
  <dcterms:modified xsi:type="dcterms:W3CDTF">2024-10-09T14:43:00Z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