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65717" w14:textId="77777777" w:rsidR="0013511C" w:rsidRDefault="0013511C" w:rsidP="0013511C">
      <w:r>
        <w:t>Oatzempic Smoothie: Is it a miracle drink?</w:t>
      </w:r>
    </w:p>
    <w:p w14:paraId="0D47CF25" w14:textId="77777777" w:rsidR="0013511C" w:rsidRDefault="0013511C" w:rsidP="0013511C">
      <w:r>
        <w:t>Matt Sheehan | Media Relations Coordinator</w:t>
      </w:r>
    </w:p>
    <w:p w14:paraId="16E2845A" w14:textId="6D91260A" w:rsidR="0013511C" w:rsidRDefault="0013511C" w:rsidP="0013511C">
      <w:r>
        <w:t>Broadcast</w:t>
      </w:r>
      <w:r>
        <w:t xml:space="preserve"> Version</w:t>
      </w:r>
    </w:p>
    <w:p w14:paraId="0AFC363B" w14:textId="77777777" w:rsidR="0013511C" w:rsidRDefault="0013511C" w:rsidP="0013511C"/>
    <w:p w14:paraId="20E83590" w14:textId="602B9B73" w:rsidR="0013511C" w:rsidRPr="0013511C" w:rsidRDefault="0013511C" w:rsidP="0013511C">
      <w:pPr>
        <w:rPr>
          <w:b/>
          <w:bCs/>
        </w:rPr>
      </w:pPr>
      <w:r w:rsidRPr="0013511C">
        <w:rPr>
          <w:b/>
          <w:bCs/>
        </w:rPr>
        <w:t xml:space="preserve">INTRO: </w:t>
      </w:r>
    </w:p>
    <w:p w14:paraId="4568ACBC" w14:textId="77777777" w:rsidR="0013511C" w:rsidRDefault="0013511C" w:rsidP="0013511C"/>
    <w:p w14:paraId="2872FCA0" w14:textId="64C7783C" w:rsidR="0013511C" w:rsidRDefault="0013511C" w:rsidP="0013511C">
      <w:r>
        <w:t xml:space="preserve">A NEW SOCIAL MEDIA TREND IS PUTTING A TWIST ON THE OZEMPIC WEIGHT LOSS FORMULA – JUST WITH THE USE OF OATS. </w:t>
      </w:r>
    </w:p>
    <w:p w14:paraId="1C281268" w14:textId="77777777" w:rsidR="0013511C" w:rsidRDefault="0013511C" w:rsidP="0013511C"/>
    <w:p w14:paraId="485A80F9" w14:textId="2D4C0388" w:rsidR="0013511C" w:rsidRPr="0013511C" w:rsidRDefault="0013511C" w:rsidP="0013511C">
      <w:pPr>
        <w:rPr>
          <w:b/>
          <w:bCs/>
        </w:rPr>
      </w:pPr>
      <w:r w:rsidRPr="0013511C">
        <w:rPr>
          <w:b/>
          <w:bCs/>
        </w:rPr>
        <w:t xml:space="preserve">TAKE VO </w:t>
      </w:r>
    </w:p>
    <w:p w14:paraId="50405306" w14:textId="77777777" w:rsidR="0013511C" w:rsidRDefault="0013511C" w:rsidP="0013511C"/>
    <w:p w14:paraId="459F1F12" w14:textId="5E5EE93E" w:rsidR="0013511C" w:rsidRDefault="0013511C" w:rsidP="0013511C">
      <w:r>
        <w:t xml:space="preserve">IT’S REFERRED TO AS “OATZEMPIC.” IT’S A SMOOTHIE MADE UP OF REGULAR OATS… WATER AND LIME JUICE. SOME PEOPLE ARE ADDING CINNAMON TO IT AS WELL. THE TREND STATES YOU CAN LOSE 40 POUNDS IN 2 MONTHS BY DRINKING THE SMOOTHIE EVERY MORNING. </w:t>
      </w:r>
    </w:p>
    <w:p w14:paraId="3FA2A874" w14:textId="24D23CB1" w:rsidR="0013511C" w:rsidRDefault="0013511C" w:rsidP="0013511C">
      <w:r>
        <w:t xml:space="preserve">IT’S A QUICK RECIPE THAT CAN BE BLENDED EASILY. IN THE END – THE GRAINY DRINK AIMS TO KEEP YOU FULL LONGER… DIMINISHING THE NEED TO EAT FOR AT LEAST A COUPLE HOURS. </w:t>
      </w:r>
    </w:p>
    <w:p w14:paraId="2F06ABEA" w14:textId="77777777" w:rsidR="0013511C" w:rsidRDefault="0013511C" w:rsidP="0013511C"/>
    <w:p w14:paraId="02BEBEAF" w14:textId="4E395EA8" w:rsidR="0013511C" w:rsidRPr="0013511C" w:rsidRDefault="0013511C" w:rsidP="0013511C">
      <w:r>
        <w:t xml:space="preserve">WHILE OATS DO COME WITH HEALTH BENEFITS – JENNY REAY </w:t>
      </w:r>
      <w:r w:rsidRPr="0013511C">
        <w:rPr>
          <w:b/>
          <w:bCs/>
          <w:color w:val="FF0000"/>
        </w:rPr>
        <w:t>(RAY)</w:t>
      </w:r>
      <w:r>
        <w:rPr>
          <w:b/>
          <w:bCs/>
          <w:color w:val="FF0000"/>
        </w:rPr>
        <w:t xml:space="preserve"> – </w:t>
      </w:r>
      <w:r>
        <w:t>A REGISTERED DIETITIAN AND WEIGHT MANAGEMENT COORDINATOR AT OSF HEALTHCARE… SAYS THIS IS NO “MIRACLE SMOOTHIE.”</w:t>
      </w:r>
    </w:p>
    <w:p w14:paraId="6BE2F95F" w14:textId="77777777" w:rsidR="0013511C" w:rsidRDefault="0013511C" w:rsidP="0013511C"/>
    <w:p w14:paraId="3C951B03" w14:textId="6E912FF5" w:rsidR="0013511C" w:rsidRDefault="0013511C" w:rsidP="0013511C">
      <w:pPr>
        <w:rPr>
          <w:b/>
          <w:bCs/>
        </w:rPr>
      </w:pPr>
      <w:r w:rsidRPr="0013511C">
        <w:rPr>
          <w:b/>
          <w:bCs/>
        </w:rPr>
        <w:t xml:space="preserve">JENNY REAY | REGISTERED DIETITIAN, WEIGHT MANAGEMENT COORDINATOR | OSF HEALTHCARE </w:t>
      </w:r>
    </w:p>
    <w:p w14:paraId="6CF3D11A" w14:textId="77777777" w:rsidR="0013511C" w:rsidRPr="0013511C" w:rsidRDefault="0013511C" w:rsidP="0013511C">
      <w:pPr>
        <w:rPr>
          <w:b/>
          <w:bCs/>
        </w:rPr>
      </w:pPr>
    </w:p>
    <w:p w14:paraId="3F3A0633" w14:textId="1EEDB0CE" w:rsidR="0013511C" w:rsidRDefault="0013511C" w:rsidP="0013511C">
      <w:r>
        <w:t xml:space="preserve">“This smoothie is just going to keep you full for a couple hours until your next meal. It’s just a recipe, there’s nothing magical about it. There’s no literature that shows it’s going to actually </w:t>
      </w:r>
      <w:proofErr w:type="gramStart"/>
      <w:r>
        <w:t>cause</w:t>
      </w:r>
      <w:proofErr w:type="gramEnd"/>
      <w:r>
        <w:t xml:space="preserve"> that amount of weight loss in that short a period of time.</w:t>
      </w:r>
      <w:r>
        <w:t>”</w:t>
      </w:r>
    </w:p>
    <w:p w14:paraId="093899EC" w14:textId="77777777" w:rsidR="0013511C" w:rsidRDefault="0013511C" w:rsidP="0013511C"/>
    <w:p w14:paraId="4C0BB090" w14:textId="29165994" w:rsidR="0013511C" w:rsidRPr="0013511C" w:rsidRDefault="0013511C" w:rsidP="0013511C">
      <w:pPr>
        <w:rPr>
          <w:b/>
          <w:bCs/>
        </w:rPr>
      </w:pPr>
      <w:r w:rsidRPr="0013511C">
        <w:rPr>
          <w:b/>
          <w:bCs/>
        </w:rPr>
        <w:t>VO TAG</w:t>
      </w:r>
    </w:p>
    <w:p w14:paraId="300CB0A3" w14:textId="77777777" w:rsidR="0013511C" w:rsidRDefault="0013511C" w:rsidP="0013511C"/>
    <w:p w14:paraId="5350B62B" w14:textId="107663AF" w:rsidR="0013511C" w:rsidRDefault="0013511C" w:rsidP="0013511C">
      <w:r>
        <w:t>WHEN COMPARING “OATZEMPIC” TO MEAL REPLACEMENT SHAKES… REAY SAYS THE MEAL REPLACEMENTS HAVE KEY INGREDIENTS THAT THE SOCIAL MEDIA CRAZE IS MISSING LIKE PROTEIN… FIBER… CARBOHYDRATES… VITAMINS AND MINERALS.</w:t>
      </w:r>
    </w:p>
    <w:p w14:paraId="3F843762" w14:textId="77777777" w:rsidR="005E045C" w:rsidRPr="003D17EE" w:rsidRDefault="005E045C" w:rsidP="00571DEA"/>
    <w:sectPr w:rsidR="005E045C" w:rsidRPr="003D17EE" w:rsidSect="00135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1C"/>
    <w:rsid w:val="0013511C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7619B"/>
  <w15:chartTrackingRefBased/>
  <w15:docId w15:val="{A1D35AB4-FB13-4A23-BC91-6D6E160D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11C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heehan23\AppData\Local\Temp\Templafy\WordVsto\mghd3zfh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mghd3zfh</Template>
  <TotalTime>7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1</cp:revision>
  <dcterms:created xsi:type="dcterms:W3CDTF">2024-04-19T15:02:00Z</dcterms:created>
  <dcterms:modified xsi:type="dcterms:W3CDTF">2024-04-19T15:14:00Z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638115486796634389</vt:lpwstr>
  </property>
  <property fmtid="{D5CDD505-2E9C-101B-9397-08002B2CF9AE}" pid="5" name="TemplafyFromBlank">
    <vt:bool>true</vt:bool>
  </property>
</Properties>
</file>