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F233EB" w14:textId="48E5FE3A" w:rsidR="005E045C" w:rsidRPr="003B0754" w:rsidRDefault="00CC3A8F" w:rsidP="00571DEA">
      <w:pPr>
        <w:rPr>
          <w:b/>
          <w:bCs/>
          <w:sz w:val="32"/>
          <w:szCs w:val="32"/>
        </w:rPr>
      </w:pPr>
      <w:r w:rsidRPr="003B0754">
        <w:rPr>
          <w:b/>
          <w:bCs/>
          <w:sz w:val="32"/>
          <w:szCs w:val="32"/>
        </w:rPr>
        <w:t xml:space="preserve">Swipe and wipe | Bathroom health risks (Print) </w:t>
      </w:r>
    </w:p>
    <w:p w14:paraId="6702EA5F" w14:textId="77777777" w:rsidR="00F76196" w:rsidRDefault="00F76196" w:rsidP="00571DEA"/>
    <w:p w14:paraId="1A96D6F7" w14:textId="78DF6880" w:rsidR="00F76196" w:rsidRDefault="00F76196" w:rsidP="00571DEA">
      <w:r>
        <w:t xml:space="preserve">It’s not just a waste of time anymore. </w:t>
      </w:r>
    </w:p>
    <w:p w14:paraId="28A70E20" w14:textId="77777777" w:rsidR="00F76196" w:rsidRDefault="00F76196" w:rsidP="00571DEA"/>
    <w:p w14:paraId="40E77D04" w14:textId="7B05C64D" w:rsidR="00F76196" w:rsidRDefault="00F76196" w:rsidP="00571DEA">
      <w:r>
        <w:t>Now</w:t>
      </w:r>
      <w:r w:rsidR="00454A34">
        <w:t>,</w:t>
      </w:r>
      <w:r>
        <w:t xml:space="preserve"> health professionals are warning the public about a number of health concerns that can come with sitting on the toilet too long and scrolling on your cell phone. </w:t>
      </w:r>
    </w:p>
    <w:p w14:paraId="17500C25" w14:textId="77777777" w:rsidR="00F76196" w:rsidRDefault="00F76196" w:rsidP="00571DEA"/>
    <w:p w14:paraId="00697EAB" w14:textId="48F61072" w:rsidR="00F76196" w:rsidRPr="00F76196" w:rsidRDefault="00F76196" w:rsidP="00571DEA">
      <w:pPr>
        <w:rPr>
          <w:b/>
          <w:bCs/>
          <w:sz w:val="32"/>
          <w:szCs w:val="32"/>
        </w:rPr>
      </w:pPr>
      <w:r w:rsidRPr="00F76196">
        <w:rPr>
          <w:b/>
          <w:bCs/>
          <w:sz w:val="32"/>
          <w:szCs w:val="32"/>
        </w:rPr>
        <w:t>Leave the phone at the door</w:t>
      </w:r>
    </w:p>
    <w:p w14:paraId="15BC8D47" w14:textId="77777777" w:rsidR="00CC3A8F" w:rsidRDefault="00CC3A8F" w:rsidP="00571DEA"/>
    <w:p w14:paraId="491CB62A" w14:textId="15BFD0F8" w:rsidR="00F76196" w:rsidRDefault="00F76196" w:rsidP="00CC3A8F">
      <w:r>
        <w:t>Many people have gotten into the habit of taking their phone into the bathroom with them and scrolling TikTok or Instagram while they do their business. Kaylin Heinz, an infectio</w:t>
      </w:r>
      <w:r w:rsidR="00454A34">
        <w:t>n</w:t>
      </w:r>
      <w:r>
        <w:t xml:space="preserve"> preventionist RN at OSF HealthCare, recommends making the mental decision to not even take your phone </w:t>
      </w:r>
      <w:r w:rsidR="00D55EF9">
        <w:t>with you.</w:t>
      </w:r>
    </w:p>
    <w:p w14:paraId="1854A82B" w14:textId="77777777" w:rsidR="00F76196" w:rsidRDefault="00F76196" w:rsidP="00CC3A8F"/>
    <w:p w14:paraId="6B83DA1E" w14:textId="3ADFAEF5" w:rsidR="00F76196" w:rsidRDefault="00F76196" w:rsidP="00F76196">
      <w:r w:rsidRPr="00CC3A8F">
        <w:t>"With you sitting on your phone and looking through TikToks, everyone probably knows that with social media, you look at it for a minute</w:t>
      </w:r>
      <w:r w:rsidR="004F2B99">
        <w:t>,</w:t>
      </w:r>
      <w:r w:rsidRPr="00CC3A8F">
        <w:t xml:space="preserve"> and next thing you know it's been 30 minutes or an hour. So, I think it's a good idea to just not bring your phone in. Or if you are, just keep it to a minimum," Heinz says.</w:t>
      </w:r>
    </w:p>
    <w:p w14:paraId="235BCC5E" w14:textId="77777777" w:rsidR="00D4177A" w:rsidRDefault="00D4177A" w:rsidP="00F76196"/>
    <w:p w14:paraId="2B259422" w14:textId="6B6578C7" w:rsidR="00D4177A" w:rsidRDefault="00D4177A" w:rsidP="00F76196">
      <w:r>
        <w:t xml:space="preserve">She adds if </w:t>
      </w:r>
      <w:r w:rsidR="00D55EF9">
        <w:t>your phone tags along to the toilet with you,</w:t>
      </w:r>
      <w:r>
        <w:t xml:space="preserve"> wipe it down with disinfectant wipes.</w:t>
      </w:r>
    </w:p>
    <w:p w14:paraId="6F34616B" w14:textId="77777777" w:rsidR="00F76196" w:rsidRDefault="00F76196" w:rsidP="00F76196"/>
    <w:p w14:paraId="42EBC897" w14:textId="696A2B97" w:rsidR="00F76196" w:rsidRPr="00F76196" w:rsidRDefault="00F76196" w:rsidP="00F76196">
      <w:pPr>
        <w:rPr>
          <w:b/>
          <w:bCs/>
          <w:sz w:val="32"/>
          <w:szCs w:val="32"/>
        </w:rPr>
      </w:pPr>
      <w:r w:rsidRPr="00F76196">
        <w:rPr>
          <w:b/>
          <w:bCs/>
          <w:sz w:val="32"/>
          <w:szCs w:val="32"/>
        </w:rPr>
        <w:t>Bacteria, fungi and viruses, oh my!</w:t>
      </w:r>
    </w:p>
    <w:p w14:paraId="1B819D2D" w14:textId="77777777" w:rsidR="00F76196" w:rsidRPr="00CC3A8F" w:rsidRDefault="00F76196" w:rsidP="00F76196"/>
    <w:p w14:paraId="3D8F6C66" w14:textId="1D5E6171" w:rsidR="00F76196" w:rsidRDefault="00F76196" w:rsidP="00CC3A8F">
      <w:r>
        <w:t>A simple flush doesn’t get rid of the nastiness that is common in the restroom. Especially with bathrooms that have showers and</w:t>
      </w:r>
      <w:r w:rsidR="00EE77B4">
        <w:t xml:space="preserve"> </w:t>
      </w:r>
      <w:r>
        <w:t>bathtubs in them, the moisture in the room can lead to bacteria, fungi and virus growth, not just inside the toilet, but</w:t>
      </w:r>
      <w:r w:rsidR="00D55EF9">
        <w:t xml:space="preserve"> on</w:t>
      </w:r>
      <w:r>
        <w:t xml:space="preserve"> all bathroom surfaces. </w:t>
      </w:r>
      <w:r w:rsidR="00D4177A">
        <w:t>Heinz calls these surfaces a “breeding ground” for germs.</w:t>
      </w:r>
    </w:p>
    <w:p w14:paraId="289F1DAE" w14:textId="77777777" w:rsidR="00F76196" w:rsidRDefault="00F76196" w:rsidP="00CC3A8F"/>
    <w:p w14:paraId="3B5F3472" w14:textId="787C9AA2" w:rsidR="00F76196" w:rsidRDefault="00F76196" w:rsidP="00CC3A8F">
      <w:r>
        <w:t>Heinz says it’s important to consider every step of the process, from entering the bathroom to flushing the toilet to washing your hands. Where can the germs be? Are you really cleaning your hands?</w:t>
      </w:r>
    </w:p>
    <w:p w14:paraId="745ADCAC" w14:textId="77777777" w:rsidR="00F76196" w:rsidRDefault="00F76196" w:rsidP="00CC3A8F"/>
    <w:p w14:paraId="46AAE333" w14:textId="707E5005" w:rsidR="00F76196" w:rsidRPr="00CC3A8F" w:rsidRDefault="00F76196" w:rsidP="00F76196">
      <w:r w:rsidRPr="00CC3A8F">
        <w:t>"With sitting and scrolling, you're sitting there for long periods. Your hands are probably dirty before you go to the bathroom, because you're typically not washing your hands before you go to the bathroom. Then when you're sitting on the toilet, you're probably setting your phone down on a surface area that has germs," Heinz says. "Then you'll wash your hands, which you'll typically think your hands are clean, but they're not. Then you wash your hands and pick up the phone that was on the surface with germs, and now your hands are dirty again. And you're picking up the germs, taking them elsewhere, and spreading them to other people."</w:t>
      </w:r>
    </w:p>
    <w:p w14:paraId="4975C8F3" w14:textId="77777777" w:rsidR="00F76196" w:rsidRDefault="00F76196" w:rsidP="00CC3A8F"/>
    <w:p w14:paraId="0000DD72" w14:textId="4F7363F2" w:rsidR="00F76196" w:rsidRPr="00F76196" w:rsidRDefault="00F76196" w:rsidP="00CC3A8F">
      <w:pPr>
        <w:rPr>
          <w:b/>
          <w:bCs/>
          <w:sz w:val="32"/>
          <w:szCs w:val="32"/>
        </w:rPr>
      </w:pPr>
      <w:r w:rsidRPr="00F76196">
        <w:rPr>
          <w:b/>
          <w:bCs/>
          <w:sz w:val="32"/>
          <w:szCs w:val="32"/>
        </w:rPr>
        <w:t>Save the toothbrushes!</w:t>
      </w:r>
    </w:p>
    <w:p w14:paraId="0C59BA03" w14:textId="77777777" w:rsidR="00F76196" w:rsidRDefault="00F76196" w:rsidP="00CC3A8F"/>
    <w:p w14:paraId="01238CF4" w14:textId="336E9596" w:rsidR="00F76196" w:rsidRDefault="00F76196" w:rsidP="00CC3A8F">
      <w:r>
        <w:t xml:space="preserve">Does your toothbrush hang out on the bathroom counter? You might want to rethink that. </w:t>
      </w:r>
    </w:p>
    <w:p w14:paraId="4F6B723E" w14:textId="77777777" w:rsidR="00F76196" w:rsidRDefault="00F76196" w:rsidP="00CC3A8F"/>
    <w:p w14:paraId="072D2EF8" w14:textId="695F926C" w:rsidR="00F76196" w:rsidRDefault="00F76196" w:rsidP="00F76196">
      <w:r w:rsidRPr="00CC3A8F">
        <w:t xml:space="preserve">"If you keep your toothbrush on the counter, it likely has fecal matter on it. </w:t>
      </w:r>
      <w:r w:rsidRPr="00CC3A8F">
        <w:t>So,</w:t>
      </w:r>
      <w:r w:rsidRPr="00CC3A8F">
        <w:t xml:space="preserve"> I would definitely put your </w:t>
      </w:r>
      <w:r w:rsidRPr="00CC3A8F">
        <w:t>toothbrush</w:t>
      </w:r>
      <w:r w:rsidRPr="00CC3A8F">
        <w:t xml:space="preserve"> away or switch it often and clean it</w:t>
      </w:r>
      <w:r>
        <w:t xml:space="preserve">,” Heinz says. </w:t>
      </w:r>
    </w:p>
    <w:p w14:paraId="00B9640E" w14:textId="77777777" w:rsidR="00F76196" w:rsidRDefault="00F76196" w:rsidP="00F76196"/>
    <w:p w14:paraId="2F30BA59" w14:textId="22252720" w:rsidR="00F76196" w:rsidRPr="00CC3A8F" w:rsidRDefault="00F76196" w:rsidP="00F76196">
      <w:pPr>
        <w:rPr>
          <w:b/>
          <w:bCs/>
          <w:sz w:val="32"/>
          <w:szCs w:val="32"/>
        </w:rPr>
      </w:pPr>
      <w:r w:rsidRPr="00F76196">
        <w:rPr>
          <w:b/>
          <w:bCs/>
          <w:sz w:val="32"/>
          <w:szCs w:val="32"/>
        </w:rPr>
        <w:t>Stop the spread | Toilet style</w:t>
      </w:r>
    </w:p>
    <w:p w14:paraId="765DCA77" w14:textId="77777777" w:rsidR="00F76196" w:rsidRDefault="00F76196" w:rsidP="00CC3A8F"/>
    <w:p w14:paraId="254CEEAC" w14:textId="3B31001A" w:rsidR="00F76196" w:rsidRDefault="00F76196" w:rsidP="00CC3A8F">
      <w:r>
        <w:t xml:space="preserve">Here’s a habit change you can consider. Instead of flushing the toilet and just walking away, close the lid before you flush and keep the germs inside. </w:t>
      </w:r>
    </w:p>
    <w:p w14:paraId="4FD8EC7D" w14:textId="77777777" w:rsidR="00F76196" w:rsidRDefault="00F76196" w:rsidP="00CC3A8F"/>
    <w:p w14:paraId="42B2C7DB" w14:textId="3B1180DC" w:rsidR="00F76196" w:rsidRDefault="00F76196" w:rsidP="00F76196">
      <w:r w:rsidRPr="00CC3A8F">
        <w:t>"Definitely make sure when you're flushing the toilet</w:t>
      </w:r>
      <w:r w:rsidR="000C50D1">
        <w:t>,</w:t>
      </w:r>
      <w:r w:rsidRPr="00CC3A8F">
        <w:t xml:space="preserve"> go ahead and close the lid. That's going to minimize the </w:t>
      </w:r>
      <w:r w:rsidRPr="00CC3A8F">
        <w:t>number</w:t>
      </w:r>
      <w:r w:rsidRPr="00CC3A8F">
        <w:t xml:space="preserve"> of germs that are spraying all over your bathroom and aerosolizing," Heinz says. </w:t>
      </w:r>
    </w:p>
    <w:p w14:paraId="3E86AC9A" w14:textId="77777777" w:rsidR="001A2273" w:rsidRDefault="001A2273" w:rsidP="00F76196"/>
    <w:p w14:paraId="26BA2333" w14:textId="0B0704E1" w:rsidR="001A2273" w:rsidRDefault="001A2273" w:rsidP="00F76196">
      <w:r>
        <w:t xml:space="preserve">Heinz </w:t>
      </w:r>
      <w:r w:rsidR="008970C5">
        <w:t>adds</w:t>
      </w:r>
      <w:r>
        <w:t xml:space="preserve"> another fun fact about the dirtiness of toilets </w:t>
      </w:r>
      <w:r w:rsidR="00CB5E9C">
        <w:t xml:space="preserve">-- </w:t>
      </w:r>
      <w:r>
        <w:t xml:space="preserve">the minerals in the water. She says the minerals in toilet water can get stuck to the toilet bowl, which can also be a breeding ground for germs. </w:t>
      </w:r>
    </w:p>
    <w:p w14:paraId="020B6E7A" w14:textId="77777777" w:rsidR="001A2273" w:rsidRPr="00CC3A8F" w:rsidRDefault="001A2273" w:rsidP="00F76196"/>
    <w:p w14:paraId="103B016F" w14:textId="77777777" w:rsidR="00F76196" w:rsidRDefault="00F76196" w:rsidP="00CC3A8F"/>
    <w:p w14:paraId="399C737B" w14:textId="77777777" w:rsidR="00CC3A8F" w:rsidRPr="00CC3A8F" w:rsidRDefault="00CC3A8F" w:rsidP="00CC3A8F"/>
    <w:p w14:paraId="65E0F07F" w14:textId="1BD7051B" w:rsidR="00CC3A8F" w:rsidRPr="00CC3A8F" w:rsidRDefault="001A2273" w:rsidP="00CC3A8F">
      <w:pPr>
        <w:rPr>
          <w:b/>
          <w:bCs/>
          <w:sz w:val="32"/>
          <w:szCs w:val="32"/>
        </w:rPr>
      </w:pPr>
      <w:r w:rsidRPr="001A2273">
        <w:rPr>
          <w:b/>
          <w:bCs/>
          <w:sz w:val="32"/>
          <w:szCs w:val="32"/>
        </w:rPr>
        <w:t xml:space="preserve">Clean up, clean </w:t>
      </w:r>
      <w:r w:rsidR="005306EA">
        <w:rPr>
          <w:b/>
          <w:bCs/>
          <w:sz w:val="32"/>
          <w:szCs w:val="32"/>
        </w:rPr>
        <w:t xml:space="preserve">up, </w:t>
      </w:r>
      <w:r w:rsidRPr="001A2273">
        <w:rPr>
          <w:b/>
          <w:bCs/>
          <w:sz w:val="32"/>
          <w:szCs w:val="32"/>
        </w:rPr>
        <w:t>everybody do their share!</w:t>
      </w:r>
    </w:p>
    <w:p w14:paraId="6AA1535C" w14:textId="77777777" w:rsidR="00CC3A8F" w:rsidRPr="00CC3A8F" w:rsidRDefault="00CC3A8F" w:rsidP="00CC3A8F"/>
    <w:p w14:paraId="1BA2E2A8" w14:textId="6437228C" w:rsidR="00CC3A8F" w:rsidRPr="00CC3A8F" w:rsidRDefault="001A2273" w:rsidP="00CC3A8F">
      <w:r>
        <w:t xml:space="preserve">Heinz recommends cleaning your bathroom at least once a week. If someone is sick, she says to clean it once a day, including using disinfectant wipes on all surfaces. </w:t>
      </w:r>
    </w:p>
    <w:p w14:paraId="30ADA63B" w14:textId="77777777" w:rsidR="00CC3A8F" w:rsidRDefault="00CC3A8F" w:rsidP="00CC3A8F"/>
    <w:p w14:paraId="2D48207D" w14:textId="196B8DCD" w:rsidR="001A2273" w:rsidRDefault="001A2273" w:rsidP="00CC3A8F">
      <w:r>
        <w:t>If you’re sick with a virus, your urine and</w:t>
      </w:r>
      <w:r w:rsidR="008D1B49">
        <w:t xml:space="preserve"> </w:t>
      </w:r>
      <w:r>
        <w:t xml:space="preserve">feces can have the virus in them, which keeps the virus living and growing in the toilet longer. </w:t>
      </w:r>
    </w:p>
    <w:p w14:paraId="71B7543E" w14:textId="77777777" w:rsidR="001A2273" w:rsidRPr="00CC3A8F" w:rsidRDefault="001A2273" w:rsidP="00CC3A8F"/>
    <w:p w14:paraId="10CEE86C" w14:textId="6DBC9D6B" w:rsidR="00CC3A8F" w:rsidRDefault="001A2273" w:rsidP="00CC3A8F">
      <w:r>
        <w:t>Heinz recommend</w:t>
      </w:r>
      <w:r w:rsidR="00145503">
        <w:t>s researching different products and</w:t>
      </w:r>
      <w:r>
        <w:t xml:space="preserve"> reading over the spray labels, as some can interact with dust or debris, causing them to go into the air. She says if you prefer using wipes but only have spray at the moment, spray a paper towel first and then wipe the surface. She </w:t>
      </w:r>
      <w:r w:rsidR="00145503">
        <w:t xml:space="preserve">suggests </w:t>
      </w:r>
      <w:r>
        <w:t>us</w:t>
      </w:r>
      <w:r w:rsidR="00145503">
        <w:t>ing</w:t>
      </w:r>
      <w:r>
        <w:t xml:space="preserve"> products with bleach in them</w:t>
      </w:r>
      <w:r w:rsidR="00145503">
        <w:t xml:space="preserve">, but to never mix chemicals. </w:t>
      </w:r>
    </w:p>
    <w:p w14:paraId="482DDE48" w14:textId="77777777" w:rsidR="002C67AE" w:rsidRDefault="002C67AE" w:rsidP="00CC3A8F"/>
    <w:p w14:paraId="7C97AFB8" w14:textId="10567165" w:rsidR="00145503" w:rsidRDefault="002C67AE" w:rsidP="00CC3A8F">
      <w:r>
        <w:t>“If you’re uncertain about a product, consider spot testing it first, as some finishes can be damaged,” Heinz adds.</w:t>
      </w:r>
    </w:p>
    <w:p w14:paraId="4771BA6E" w14:textId="77777777" w:rsidR="001A2273" w:rsidRDefault="001A2273" w:rsidP="00CC3A8F"/>
    <w:p w14:paraId="47669A7E" w14:textId="791717F5" w:rsidR="001A2273" w:rsidRPr="00CC3A8F" w:rsidRDefault="001A2273" w:rsidP="00CC3A8F">
      <w:r>
        <w:t xml:space="preserve">The Centers for Disease Control and Prevention (CDC) recommends the surface you’re wiping </w:t>
      </w:r>
      <w:r w:rsidR="008970C5">
        <w:t xml:space="preserve">stays </w:t>
      </w:r>
      <w:r>
        <w:t xml:space="preserve">wet the entire time of contact to make sure germs are killed. </w:t>
      </w:r>
      <w:r w:rsidR="008970C5">
        <w:t xml:space="preserve">You should clean </w:t>
      </w:r>
      <w:r>
        <w:t>surfaces with water</w:t>
      </w:r>
      <w:r w:rsidR="004118CA">
        <w:t xml:space="preserve"> and soap and scrub them before sanitizing or disinfecting them.</w:t>
      </w:r>
    </w:p>
    <w:p w14:paraId="7987B376" w14:textId="77777777" w:rsidR="001A2273" w:rsidRPr="009345A0" w:rsidRDefault="001A2273" w:rsidP="001A2273"/>
    <w:p w14:paraId="72B79BF6" w14:textId="72BD42F6" w:rsidR="001A2273" w:rsidRPr="001A2273" w:rsidRDefault="0081299D" w:rsidP="001A2273">
      <w:r w:rsidRPr="009345A0">
        <w:t xml:space="preserve">According to the </w:t>
      </w:r>
      <w:hyperlink r:id="rId7" w:history="1">
        <w:r w:rsidRPr="00054E80">
          <w:rPr>
            <w:rStyle w:val="Hyperlink"/>
          </w:rPr>
          <w:t>CDC</w:t>
        </w:r>
      </w:hyperlink>
      <w:r>
        <w:rPr>
          <w:b/>
          <w:bCs/>
        </w:rPr>
        <w:t xml:space="preserve">, </w:t>
      </w:r>
      <w:r w:rsidR="001A2273">
        <w:rPr>
          <w:b/>
          <w:bCs/>
        </w:rPr>
        <w:t>“</w:t>
      </w:r>
      <w:r w:rsidR="001A2273" w:rsidRPr="001A2273">
        <w:rPr>
          <w:b/>
          <w:bCs/>
        </w:rPr>
        <w:t>Cleaning</w:t>
      </w:r>
      <w:r w:rsidR="001A2273" w:rsidRPr="001A2273">
        <w:t> </w:t>
      </w:r>
      <w:r w:rsidR="001A2273" w:rsidRPr="001A2273">
        <w:rPr>
          <w:i/>
          <w:iCs/>
        </w:rPr>
        <w:t>removes</w:t>
      </w:r>
      <w:r w:rsidR="001A2273" w:rsidRPr="001A2273">
        <w:t> most germs, dirt, and impurities from surfaces. Clean with water, soap</w:t>
      </w:r>
      <w:r w:rsidR="00ED6A07">
        <w:t xml:space="preserve"> </w:t>
      </w:r>
      <w:r w:rsidR="001A2273" w:rsidRPr="001A2273">
        <w:t>and scrubbing.</w:t>
      </w:r>
      <w:r w:rsidR="001A2273">
        <w:t xml:space="preserve"> </w:t>
      </w:r>
      <w:r w:rsidR="001A2273" w:rsidRPr="001A2273">
        <w:rPr>
          <w:b/>
          <w:bCs/>
        </w:rPr>
        <w:t>Sanitizing</w:t>
      </w:r>
      <w:r w:rsidR="001A2273" w:rsidRPr="001A2273">
        <w:t> </w:t>
      </w:r>
      <w:r w:rsidR="001A2273" w:rsidRPr="001A2273">
        <w:rPr>
          <w:i/>
          <w:iCs/>
        </w:rPr>
        <w:t>reduces</w:t>
      </w:r>
      <w:r w:rsidR="001A2273" w:rsidRPr="001A2273">
        <w:t> germs to levels public health codes or regulations consider safe. Sanitizing is done with weaker bleach solutions or sanitizing sprays. Clean surfaces before you sanitize them.</w:t>
      </w:r>
      <w:r w:rsidR="001A2273">
        <w:t xml:space="preserve"> </w:t>
      </w:r>
      <w:r w:rsidR="001A2273" w:rsidRPr="001A2273">
        <w:rPr>
          <w:b/>
          <w:bCs/>
        </w:rPr>
        <w:t>Disinfecting</w:t>
      </w:r>
      <w:r w:rsidR="001A2273" w:rsidRPr="001A2273">
        <w:t> </w:t>
      </w:r>
      <w:r w:rsidR="001A2273" w:rsidRPr="001A2273">
        <w:rPr>
          <w:i/>
          <w:iCs/>
        </w:rPr>
        <w:t>kills</w:t>
      </w:r>
      <w:r w:rsidR="001A2273" w:rsidRPr="001A2273">
        <w:t> most germs on surfaces and objects. Disinfecting is done with stronger bleach solutions or chemicals.</w:t>
      </w:r>
      <w:r>
        <w:t>”</w:t>
      </w:r>
    </w:p>
    <w:p w14:paraId="604789F5" w14:textId="77777777" w:rsidR="00CC3A8F" w:rsidRPr="003D17EE" w:rsidRDefault="00CC3A8F" w:rsidP="00571DEA"/>
    <w:sectPr w:rsidR="00CC3A8F" w:rsidRPr="003D17EE" w:rsidSect="00CC3A8F">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3D5AEA"/>
    <w:multiLevelType w:val="multilevel"/>
    <w:tmpl w:val="3684E1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29709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A8F"/>
    <w:rsid w:val="00054E80"/>
    <w:rsid w:val="000C50D1"/>
    <w:rsid w:val="00137A77"/>
    <w:rsid w:val="00145503"/>
    <w:rsid w:val="00191036"/>
    <w:rsid w:val="00192AD8"/>
    <w:rsid w:val="001A2273"/>
    <w:rsid w:val="002417E5"/>
    <w:rsid w:val="002C67AE"/>
    <w:rsid w:val="003B0754"/>
    <w:rsid w:val="003B5E63"/>
    <w:rsid w:val="003D17EE"/>
    <w:rsid w:val="004118CA"/>
    <w:rsid w:val="004232BF"/>
    <w:rsid w:val="00454A34"/>
    <w:rsid w:val="0046727F"/>
    <w:rsid w:val="004C3584"/>
    <w:rsid w:val="004D0460"/>
    <w:rsid w:val="004F2B99"/>
    <w:rsid w:val="005306EA"/>
    <w:rsid w:val="00571DEA"/>
    <w:rsid w:val="005A44ED"/>
    <w:rsid w:val="005E045C"/>
    <w:rsid w:val="0074219F"/>
    <w:rsid w:val="0081299D"/>
    <w:rsid w:val="00840E91"/>
    <w:rsid w:val="008970C5"/>
    <w:rsid w:val="008D1B49"/>
    <w:rsid w:val="009051F7"/>
    <w:rsid w:val="009345A0"/>
    <w:rsid w:val="00B00E36"/>
    <w:rsid w:val="00CB5E9C"/>
    <w:rsid w:val="00CB7283"/>
    <w:rsid w:val="00CC3A8F"/>
    <w:rsid w:val="00D4177A"/>
    <w:rsid w:val="00D55EF9"/>
    <w:rsid w:val="00DB3202"/>
    <w:rsid w:val="00E10E31"/>
    <w:rsid w:val="00E25D25"/>
    <w:rsid w:val="00ED6A07"/>
    <w:rsid w:val="00EE77B4"/>
    <w:rsid w:val="00F76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F9217"/>
  <w15:chartTrackingRefBased/>
  <w15:docId w15:val="{57915BC0-6301-4D4F-A0BE-CF6EAA846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CC3A8F"/>
    <w:rPr>
      <w:color w:val="007F9B" w:themeColor="hyperlink"/>
      <w:u w:val="single"/>
    </w:rPr>
  </w:style>
  <w:style w:type="character" w:styleId="UnresolvedMention">
    <w:name w:val="Unresolved Mention"/>
    <w:basedOn w:val="DefaultParagraphFont"/>
    <w:uiPriority w:val="99"/>
    <w:semiHidden/>
    <w:unhideWhenUsed/>
    <w:rsid w:val="00CC3A8F"/>
    <w:rPr>
      <w:color w:val="605E5C"/>
      <w:shd w:val="clear" w:color="auto" w:fill="E1DFDD"/>
    </w:rPr>
  </w:style>
  <w:style w:type="character" w:styleId="FollowedHyperlink">
    <w:name w:val="FollowedHyperlink"/>
    <w:basedOn w:val="DefaultParagraphFont"/>
    <w:uiPriority w:val="99"/>
    <w:semiHidden/>
    <w:unhideWhenUsed/>
    <w:rsid w:val="00D4177A"/>
    <w:rPr>
      <w:color w:val="4E820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35704">
      <w:bodyDiv w:val="1"/>
      <w:marLeft w:val="0"/>
      <w:marRight w:val="0"/>
      <w:marTop w:val="0"/>
      <w:marBottom w:val="0"/>
      <w:divBdr>
        <w:top w:val="none" w:sz="0" w:space="0" w:color="auto"/>
        <w:left w:val="none" w:sz="0" w:space="0" w:color="auto"/>
        <w:bottom w:val="none" w:sz="0" w:space="0" w:color="auto"/>
        <w:right w:val="none" w:sz="0" w:space="0" w:color="auto"/>
      </w:divBdr>
      <w:divsChild>
        <w:div w:id="1967464544">
          <w:marLeft w:val="0"/>
          <w:marRight w:val="0"/>
          <w:marTop w:val="0"/>
          <w:marBottom w:val="0"/>
          <w:divBdr>
            <w:top w:val="none" w:sz="0" w:space="0" w:color="auto"/>
            <w:left w:val="none" w:sz="0" w:space="0" w:color="auto"/>
            <w:bottom w:val="none" w:sz="0" w:space="0" w:color="auto"/>
            <w:right w:val="none" w:sz="0" w:space="0" w:color="auto"/>
          </w:divBdr>
        </w:div>
        <w:div w:id="233400324">
          <w:marLeft w:val="0"/>
          <w:marRight w:val="0"/>
          <w:marTop w:val="0"/>
          <w:marBottom w:val="0"/>
          <w:divBdr>
            <w:top w:val="none" w:sz="0" w:space="0" w:color="auto"/>
            <w:left w:val="none" w:sz="0" w:space="0" w:color="auto"/>
            <w:bottom w:val="none" w:sz="0" w:space="0" w:color="auto"/>
            <w:right w:val="none" w:sz="0" w:space="0" w:color="auto"/>
          </w:divBdr>
        </w:div>
        <w:div w:id="156724428">
          <w:marLeft w:val="0"/>
          <w:marRight w:val="0"/>
          <w:marTop w:val="0"/>
          <w:marBottom w:val="0"/>
          <w:divBdr>
            <w:top w:val="none" w:sz="0" w:space="0" w:color="auto"/>
            <w:left w:val="none" w:sz="0" w:space="0" w:color="auto"/>
            <w:bottom w:val="none" w:sz="0" w:space="0" w:color="auto"/>
            <w:right w:val="none" w:sz="0" w:space="0" w:color="auto"/>
          </w:divBdr>
        </w:div>
        <w:div w:id="3554376">
          <w:marLeft w:val="0"/>
          <w:marRight w:val="0"/>
          <w:marTop w:val="0"/>
          <w:marBottom w:val="0"/>
          <w:divBdr>
            <w:top w:val="none" w:sz="0" w:space="0" w:color="auto"/>
            <w:left w:val="none" w:sz="0" w:space="0" w:color="auto"/>
            <w:bottom w:val="none" w:sz="0" w:space="0" w:color="auto"/>
            <w:right w:val="none" w:sz="0" w:space="0" w:color="auto"/>
          </w:divBdr>
        </w:div>
        <w:div w:id="556743786">
          <w:marLeft w:val="0"/>
          <w:marRight w:val="0"/>
          <w:marTop w:val="0"/>
          <w:marBottom w:val="0"/>
          <w:divBdr>
            <w:top w:val="none" w:sz="0" w:space="0" w:color="auto"/>
            <w:left w:val="none" w:sz="0" w:space="0" w:color="auto"/>
            <w:bottom w:val="none" w:sz="0" w:space="0" w:color="auto"/>
            <w:right w:val="none" w:sz="0" w:space="0" w:color="auto"/>
          </w:divBdr>
        </w:div>
        <w:div w:id="1355764844">
          <w:marLeft w:val="0"/>
          <w:marRight w:val="0"/>
          <w:marTop w:val="0"/>
          <w:marBottom w:val="0"/>
          <w:divBdr>
            <w:top w:val="none" w:sz="0" w:space="0" w:color="auto"/>
            <w:left w:val="none" w:sz="0" w:space="0" w:color="auto"/>
            <w:bottom w:val="none" w:sz="0" w:space="0" w:color="auto"/>
            <w:right w:val="none" w:sz="0" w:space="0" w:color="auto"/>
          </w:divBdr>
        </w:div>
        <w:div w:id="1257448100">
          <w:marLeft w:val="0"/>
          <w:marRight w:val="0"/>
          <w:marTop w:val="0"/>
          <w:marBottom w:val="0"/>
          <w:divBdr>
            <w:top w:val="none" w:sz="0" w:space="0" w:color="auto"/>
            <w:left w:val="none" w:sz="0" w:space="0" w:color="auto"/>
            <w:bottom w:val="none" w:sz="0" w:space="0" w:color="auto"/>
            <w:right w:val="none" w:sz="0" w:space="0" w:color="auto"/>
          </w:divBdr>
        </w:div>
        <w:div w:id="189413829">
          <w:marLeft w:val="0"/>
          <w:marRight w:val="0"/>
          <w:marTop w:val="0"/>
          <w:marBottom w:val="0"/>
          <w:divBdr>
            <w:top w:val="none" w:sz="0" w:space="0" w:color="auto"/>
            <w:left w:val="none" w:sz="0" w:space="0" w:color="auto"/>
            <w:bottom w:val="none" w:sz="0" w:space="0" w:color="auto"/>
            <w:right w:val="none" w:sz="0" w:space="0" w:color="auto"/>
          </w:divBdr>
        </w:div>
        <w:div w:id="1235313922">
          <w:marLeft w:val="0"/>
          <w:marRight w:val="0"/>
          <w:marTop w:val="0"/>
          <w:marBottom w:val="0"/>
          <w:divBdr>
            <w:top w:val="none" w:sz="0" w:space="0" w:color="auto"/>
            <w:left w:val="none" w:sz="0" w:space="0" w:color="auto"/>
            <w:bottom w:val="none" w:sz="0" w:space="0" w:color="auto"/>
            <w:right w:val="none" w:sz="0" w:space="0" w:color="auto"/>
          </w:divBdr>
        </w:div>
        <w:div w:id="851148022">
          <w:marLeft w:val="0"/>
          <w:marRight w:val="0"/>
          <w:marTop w:val="0"/>
          <w:marBottom w:val="0"/>
          <w:divBdr>
            <w:top w:val="none" w:sz="0" w:space="0" w:color="auto"/>
            <w:left w:val="none" w:sz="0" w:space="0" w:color="auto"/>
            <w:bottom w:val="none" w:sz="0" w:space="0" w:color="auto"/>
            <w:right w:val="none" w:sz="0" w:space="0" w:color="auto"/>
          </w:divBdr>
        </w:div>
        <w:div w:id="219901138">
          <w:marLeft w:val="0"/>
          <w:marRight w:val="0"/>
          <w:marTop w:val="0"/>
          <w:marBottom w:val="0"/>
          <w:divBdr>
            <w:top w:val="none" w:sz="0" w:space="0" w:color="auto"/>
            <w:left w:val="none" w:sz="0" w:space="0" w:color="auto"/>
            <w:bottom w:val="none" w:sz="0" w:space="0" w:color="auto"/>
            <w:right w:val="none" w:sz="0" w:space="0" w:color="auto"/>
          </w:divBdr>
        </w:div>
        <w:div w:id="1679691167">
          <w:marLeft w:val="0"/>
          <w:marRight w:val="0"/>
          <w:marTop w:val="0"/>
          <w:marBottom w:val="0"/>
          <w:divBdr>
            <w:top w:val="none" w:sz="0" w:space="0" w:color="auto"/>
            <w:left w:val="none" w:sz="0" w:space="0" w:color="auto"/>
            <w:bottom w:val="none" w:sz="0" w:space="0" w:color="auto"/>
            <w:right w:val="none" w:sz="0" w:space="0" w:color="auto"/>
          </w:divBdr>
        </w:div>
        <w:div w:id="181676601">
          <w:marLeft w:val="0"/>
          <w:marRight w:val="0"/>
          <w:marTop w:val="0"/>
          <w:marBottom w:val="0"/>
          <w:divBdr>
            <w:top w:val="none" w:sz="0" w:space="0" w:color="auto"/>
            <w:left w:val="none" w:sz="0" w:space="0" w:color="auto"/>
            <w:bottom w:val="none" w:sz="0" w:space="0" w:color="auto"/>
            <w:right w:val="none" w:sz="0" w:space="0" w:color="auto"/>
          </w:divBdr>
        </w:div>
        <w:div w:id="1622608868">
          <w:marLeft w:val="0"/>
          <w:marRight w:val="0"/>
          <w:marTop w:val="0"/>
          <w:marBottom w:val="0"/>
          <w:divBdr>
            <w:top w:val="none" w:sz="0" w:space="0" w:color="auto"/>
            <w:left w:val="none" w:sz="0" w:space="0" w:color="auto"/>
            <w:bottom w:val="none" w:sz="0" w:space="0" w:color="auto"/>
            <w:right w:val="none" w:sz="0" w:space="0" w:color="auto"/>
          </w:divBdr>
        </w:div>
        <w:div w:id="1040713726">
          <w:marLeft w:val="0"/>
          <w:marRight w:val="0"/>
          <w:marTop w:val="0"/>
          <w:marBottom w:val="0"/>
          <w:divBdr>
            <w:top w:val="none" w:sz="0" w:space="0" w:color="auto"/>
            <w:left w:val="none" w:sz="0" w:space="0" w:color="auto"/>
            <w:bottom w:val="none" w:sz="0" w:space="0" w:color="auto"/>
            <w:right w:val="none" w:sz="0" w:space="0" w:color="auto"/>
          </w:divBdr>
        </w:div>
        <w:div w:id="632447989">
          <w:marLeft w:val="0"/>
          <w:marRight w:val="0"/>
          <w:marTop w:val="0"/>
          <w:marBottom w:val="0"/>
          <w:divBdr>
            <w:top w:val="none" w:sz="0" w:space="0" w:color="auto"/>
            <w:left w:val="none" w:sz="0" w:space="0" w:color="auto"/>
            <w:bottom w:val="none" w:sz="0" w:space="0" w:color="auto"/>
            <w:right w:val="none" w:sz="0" w:space="0" w:color="auto"/>
          </w:divBdr>
        </w:div>
        <w:div w:id="1614555849">
          <w:marLeft w:val="0"/>
          <w:marRight w:val="0"/>
          <w:marTop w:val="0"/>
          <w:marBottom w:val="0"/>
          <w:divBdr>
            <w:top w:val="none" w:sz="0" w:space="0" w:color="auto"/>
            <w:left w:val="none" w:sz="0" w:space="0" w:color="auto"/>
            <w:bottom w:val="none" w:sz="0" w:space="0" w:color="auto"/>
            <w:right w:val="none" w:sz="0" w:space="0" w:color="auto"/>
          </w:divBdr>
        </w:div>
        <w:div w:id="1717856032">
          <w:marLeft w:val="0"/>
          <w:marRight w:val="0"/>
          <w:marTop w:val="0"/>
          <w:marBottom w:val="0"/>
          <w:divBdr>
            <w:top w:val="none" w:sz="0" w:space="0" w:color="auto"/>
            <w:left w:val="none" w:sz="0" w:space="0" w:color="auto"/>
            <w:bottom w:val="none" w:sz="0" w:space="0" w:color="auto"/>
            <w:right w:val="none" w:sz="0" w:space="0" w:color="auto"/>
          </w:divBdr>
        </w:div>
        <w:div w:id="1887595668">
          <w:marLeft w:val="0"/>
          <w:marRight w:val="0"/>
          <w:marTop w:val="0"/>
          <w:marBottom w:val="0"/>
          <w:divBdr>
            <w:top w:val="none" w:sz="0" w:space="0" w:color="auto"/>
            <w:left w:val="none" w:sz="0" w:space="0" w:color="auto"/>
            <w:bottom w:val="none" w:sz="0" w:space="0" w:color="auto"/>
            <w:right w:val="none" w:sz="0" w:space="0" w:color="auto"/>
          </w:divBdr>
        </w:div>
        <w:div w:id="231160943">
          <w:marLeft w:val="0"/>
          <w:marRight w:val="0"/>
          <w:marTop w:val="0"/>
          <w:marBottom w:val="0"/>
          <w:divBdr>
            <w:top w:val="none" w:sz="0" w:space="0" w:color="auto"/>
            <w:left w:val="none" w:sz="0" w:space="0" w:color="auto"/>
            <w:bottom w:val="none" w:sz="0" w:space="0" w:color="auto"/>
            <w:right w:val="none" w:sz="0" w:space="0" w:color="auto"/>
          </w:divBdr>
        </w:div>
        <w:div w:id="437876376">
          <w:marLeft w:val="0"/>
          <w:marRight w:val="0"/>
          <w:marTop w:val="0"/>
          <w:marBottom w:val="0"/>
          <w:divBdr>
            <w:top w:val="none" w:sz="0" w:space="0" w:color="auto"/>
            <w:left w:val="none" w:sz="0" w:space="0" w:color="auto"/>
            <w:bottom w:val="none" w:sz="0" w:space="0" w:color="auto"/>
            <w:right w:val="none" w:sz="0" w:space="0" w:color="auto"/>
          </w:divBdr>
        </w:div>
        <w:div w:id="1137146241">
          <w:marLeft w:val="0"/>
          <w:marRight w:val="0"/>
          <w:marTop w:val="0"/>
          <w:marBottom w:val="0"/>
          <w:divBdr>
            <w:top w:val="none" w:sz="0" w:space="0" w:color="auto"/>
            <w:left w:val="none" w:sz="0" w:space="0" w:color="auto"/>
            <w:bottom w:val="none" w:sz="0" w:space="0" w:color="auto"/>
            <w:right w:val="none" w:sz="0" w:space="0" w:color="auto"/>
          </w:divBdr>
        </w:div>
        <w:div w:id="1952282035">
          <w:marLeft w:val="0"/>
          <w:marRight w:val="0"/>
          <w:marTop w:val="0"/>
          <w:marBottom w:val="0"/>
          <w:divBdr>
            <w:top w:val="none" w:sz="0" w:space="0" w:color="auto"/>
            <w:left w:val="none" w:sz="0" w:space="0" w:color="auto"/>
            <w:bottom w:val="none" w:sz="0" w:space="0" w:color="auto"/>
            <w:right w:val="none" w:sz="0" w:space="0" w:color="auto"/>
          </w:divBdr>
        </w:div>
        <w:div w:id="191500784">
          <w:marLeft w:val="0"/>
          <w:marRight w:val="0"/>
          <w:marTop w:val="0"/>
          <w:marBottom w:val="0"/>
          <w:divBdr>
            <w:top w:val="none" w:sz="0" w:space="0" w:color="auto"/>
            <w:left w:val="none" w:sz="0" w:space="0" w:color="auto"/>
            <w:bottom w:val="none" w:sz="0" w:space="0" w:color="auto"/>
            <w:right w:val="none" w:sz="0" w:space="0" w:color="auto"/>
          </w:divBdr>
        </w:div>
        <w:div w:id="598415308">
          <w:marLeft w:val="0"/>
          <w:marRight w:val="0"/>
          <w:marTop w:val="0"/>
          <w:marBottom w:val="0"/>
          <w:divBdr>
            <w:top w:val="none" w:sz="0" w:space="0" w:color="auto"/>
            <w:left w:val="none" w:sz="0" w:space="0" w:color="auto"/>
            <w:bottom w:val="none" w:sz="0" w:space="0" w:color="auto"/>
            <w:right w:val="none" w:sz="0" w:space="0" w:color="auto"/>
          </w:divBdr>
        </w:div>
        <w:div w:id="214126905">
          <w:marLeft w:val="0"/>
          <w:marRight w:val="0"/>
          <w:marTop w:val="0"/>
          <w:marBottom w:val="0"/>
          <w:divBdr>
            <w:top w:val="none" w:sz="0" w:space="0" w:color="auto"/>
            <w:left w:val="none" w:sz="0" w:space="0" w:color="auto"/>
            <w:bottom w:val="none" w:sz="0" w:space="0" w:color="auto"/>
            <w:right w:val="none" w:sz="0" w:space="0" w:color="auto"/>
          </w:divBdr>
        </w:div>
        <w:div w:id="163975112">
          <w:marLeft w:val="0"/>
          <w:marRight w:val="0"/>
          <w:marTop w:val="0"/>
          <w:marBottom w:val="0"/>
          <w:divBdr>
            <w:top w:val="none" w:sz="0" w:space="0" w:color="auto"/>
            <w:left w:val="none" w:sz="0" w:space="0" w:color="auto"/>
            <w:bottom w:val="none" w:sz="0" w:space="0" w:color="auto"/>
            <w:right w:val="none" w:sz="0" w:space="0" w:color="auto"/>
          </w:divBdr>
        </w:div>
      </w:divsChild>
    </w:div>
    <w:div w:id="766459433">
      <w:bodyDiv w:val="1"/>
      <w:marLeft w:val="0"/>
      <w:marRight w:val="0"/>
      <w:marTop w:val="0"/>
      <w:marBottom w:val="0"/>
      <w:divBdr>
        <w:top w:val="none" w:sz="0" w:space="0" w:color="auto"/>
        <w:left w:val="none" w:sz="0" w:space="0" w:color="auto"/>
        <w:bottom w:val="none" w:sz="0" w:space="0" w:color="auto"/>
        <w:right w:val="none" w:sz="0" w:space="0" w:color="auto"/>
      </w:divBdr>
      <w:divsChild>
        <w:div w:id="657466043">
          <w:marLeft w:val="0"/>
          <w:marRight w:val="0"/>
          <w:marTop w:val="0"/>
          <w:marBottom w:val="0"/>
          <w:divBdr>
            <w:top w:val="none" w:sz="0" w:space="0" w:color="auto"/>
            <w:left w:val="none" w:sz="0" w:space="0" w:color="auto"/>
            <w:bottom w:val="none" w:sz="0" w:space="0" w:color="auto"/>
            <w:right w:val="none" w:sz="0" w:space="0" w:color="auto"/>
          </w:divBdr>
        </w:div>
        <w:div w:id="1993489021">
          <w:marLeft w:val="0"/>
          <w:marRight w:val="0"/>
          <w:marTop w:val="0"/>
          <w:marBottom w:val="0"/>
          <w:divBdr>
            <w:top w:val="none" w:sz="0" w:space="0" w:color="auto"/>
            <w:left w:val="none" w:sz="0" w:space="0" w:color="auto"/>
            <w:bottom w:val="none" w:sz="0" w:space="0" w:color="auto"/>
            <w:right w:val="none" w:sz="0" w:space="0" w:color="auto"/>
          </w:divBdr>
        </w:div>
        <w:div w:id="1902331116">
          <w:marLeft w:val="0"/>
          <w:marRight w:val="0"/>
          <w:marTop w:val="0"/>
          <w:marBottom w:val="0"/>
          <w:divBdr>
            <w:top w:val="none" w:sz="0" w:space="0" w:color="auto"/>
            <w:left w:val="none" w:sz="0" w:space="0" w:color="auto"/>
            <w:bottom w:val="none" w:sz="0" w:space="0" w:color="auto"/>
            <w:right w:val="none" w:sz="0" w:space="0" w:color="auto"/>
          </w:divBdr>
        </w:div>
      </w:divsChild>
    </w:div>
    <w:div w:id="883371644">
      <w:bodyDiv w:val="1"/>
      <w:marLeft w:val="0"/>
      <w:marRight w:val="0"/>
      <w:marTop w:val="0"/>
      <w:marBottom w:val="0"/>
      <w:divBdr>
        <w:top w:val="none" w:sz="0" w:space="0" w:color="auto"/>
        <w:left w:val="none" w:sz="0" w:space="0" w:color="auto"/>
        <w:bottom w:val="none" w:sz="0" w:space="0" w:color="auto"/>
        <w:right w:val="none" w:sz="0" w:space="0" w:color="auto"/>
      </w:divBdr>
    </w:div>
    <w:div w:id="906913067">
      <w:bodyDiv w:val="1"/>
      <w:marLeft w:val="0"/>
      <w:marRight w:val="0"/>
      <w:marTop w:val="0"/>
      <w:marBottom w:val="0"/>
      <w:divBdr>
        <w:top w:val="none" w:sz="0" w:space="0" w:color="auto"/>
        <w:left w:val="none" w:sz="0" w:space="0" w:color="auto"/>
        <w:bottom w:val="none" w:sz="0" w:space="0" w:color="auto"/>
        <w:right w:val="none" w:sz="0" w:space="0" w:color="auto"/>
      </w:divBdr>
    </w:div>
    <w:div w:id="1095588135">
      <w:bodyDiv w:val="1"/>
      <w:marLeft w:val="0"/>
      <w:marRight w:val="0"/>
      <w:marTop w:val="0"/>
      <w:marBottom w:val="0"/>
      <w:divBdr>
        <w:top w:val="none" w:sz="0" w:space="0" w:color="auto"/>
        <w:left w:val="none" w:sz="0" w:space="0" w:color="auto"/>
        <w:bottom w:val="none" w:sz="0" w:space="0" w:color="auto"/>
        <w:right w:val="none" w:sz="0" w:space="0" w:color="auto"/>
      </w:divBdr>
      <w:divsChild>
        <w:div w:id="1882478368">
          <w:marLeft w:val="0"/>
          <w:marRight w:val="0"/>
          <w:marTop w:val="0"/>
          <w:marBottom w:val="0"/>
          <w:divBdr>
            <w:top w:val="none" w:sz="0" w:space="0" w:color="auto"/>
            <w:left w:val="none" w:sz="0" w:space="0" w:color="auto"/>
            <w:bottom w:val="none" w:sz="0" w:space="0" w:color="auto"/>
            <w:right w:val="none" w:sz="0" w:space="0" w:color="auto"/>
          </w:divBdr>
        </w:div>
        <w:div w:id="368995958">
          <w:marLeft w:val="0"/>
          <w:marRight w:val="0"/>
          <w:marTop w:val="0"/>
          <w:marBottom w:val="0"/>
          <w:divBdr>
            <w:top w:val="none" w:sz="0" w:space="0" w:color="auto"/>
            <w:left w:val="none" w:sz="0" w:space="0" w:color="auto"/>
            <w:bottom w:val="none" w:sz="0" w:space="0" w:color="auto"/>
            <w:right w:val="none" w:sz="0" w:space="0" w:color="auto"/>
          </w:divBdr>
        </w:div>
        <w:div w:id="1185174712">
          <w:marLeft w:val="0"/>
          <w:marRight w:val="0"/>
          <w:marTop w:val="0"/>
          <w:marBottom w:val="0"/>
          <w:divBdr>
            <w:top w:val="none" w:sz="0" w:space="0" w:color="auto"/>
            <w:left w:val="none" w:sz="0" w:space="0" w:color="auto"/>
            <w:bottom w:val="none" w:sz="0" w:space="0" w:color="auto"/>
            <w:right w:val="none" w:sz="0" w:space="0" w:color="auto"/>
          </w:divBdr>
        </w:div>
      </w:divsChild>
    </w:div>
    <w:div w:id="1620913165">
      <w:bodyDiv w:val="1"/>
      <w:marLeft w:val="0"/>
      <w:marRight w:val="0"/>
      <w:marTop w:val="0"/>
      <w:marBottom w:val="0"/>
      <w:divBdr>
        <w:top w:val="none" w:sz="0" w:space="0" w:color="auto"/>
        <w:left w:val="none" w:sz="0" w:space="0" w:color="auto"/>
        <w:bottom w:val="none" w:sz="0" w:space="0" w:color="auto"/>
        <w:right w:val="none" w:sz="0" w:space="0" w:color="auto"/>
      </w:divBdr>
    </w:div>
    <w:div w:id="1627588631">
      <w:bodyDiv w:val="1"/>
      <w:marLeft w:val="0"/>
      <w:marRight w:val="0"/>
      <w:marTop w:val="0"/>
      <w:marBottom w:val="0"/>
      <w:divBdr>
        <w:top w:val="none" w:sz="0" w:space="0" w:color="auto"/>
        <w:left w:val="none" w:sz="0" w:space="0" w:color="auto"/>
        <w:bottom w:val="none" w:sz="0" w:space="0" w:color="auto"/>
        <w:right w:val="none" w:sz="0" w:space="0" w:color="auto"/>
      </w:divBdr>
      <w:divsChild>
        <w:div w:id="389230847">
          <w:marLeft w:val="0"/>
          <w:marRight w:val="0"/>
          <w:marTop w:val="0"/>
          <w:marBottom w:val="0"/>
          <w:divBdr>
            <w:top w:val="none" w:sz="0" w:space="0" w:color="auto"/>
            <w:left w:val="none" w:sz="0" w:space="0" w:color="auto"/>
            <w:bottom w:val="none" w:sz="0" w:space="0" w:color="auto"/>
            <w:right w:val="none" w:sz="0" w:space="0" w:color="auto"/>
          </w:divBdr>
        </w:div>
        <w:div w:id="1154638726">
          <w:marLeft w:val="0"/>
          <w:marRight w:val="0"/>
          <w:marTop w:val="0"/>
          <w:marBottom w:val="0"/>
          <w:divBdr>
            <w:top w:val="none" w:sz="0" w:space="0" w:color="auto"/>
            <w:left w:val="none" w:sz="0" w:space="0" w:color="auto"/>
            <w:bottom w:val="none" w:sz="0" w:space="0" w:color="auto"/>
            <w:right w:val="none" w:sz="0" w:space="0" w:color="auto"/>
          </w:divBdr>
        </w:div>
        <w:div w:id="953250983">
          <w:marLeft w:val="0"/>
          <w:marRight w:val="0"/>
          <w:marTop w:val="0"/>
          <w:marBottom w:val="0"/>
          <w:divBdr>
            <w:top w:val="none" w:sz="0" w:space="0" w:color="auto"/>
            <w:left w:val="none" w:sz="0" w:space="0" w:color="auto"/>
            <w:bottom w:val="none" w:sz="0" w:space="0" w:color="auto"/>
            <w:right w:val="none" w:sz="0" w:space="0" w:color="auto"/>
          </w:divBdr>
        </w:div>
        <w:div w:id="1320646609">
          <w:marLeft w:val="0"/>
          <w:marRight w:val="0"/>
          <w:marTop w:val="0"/>
          <w:marBottom w:val="0"/>
          <w:divBdr>
            <w:top w:val="none" w:sz="0" w:space="0" w:color="auto"/>
            <w:left w:val="none" w:sz="0" w:space="0" w:color="auto"/>
            <w:bottom w:val="none" w:sz="0" w:space="0" w:color="auto"/>
            <w:right w:val="none" w:sz="0" w:space="0" w:color="auto"/>
          </w:divBdr>
        </w:div>
        <w:div w:id="888224655">
          <w:marLeft w:val="0"/>
          <w:marRight w:val="0"/>
          <w:marTop w:val="0"/>
          <w:marBottom w:val="0"/>
          <w:divBdr>
            <w:top w:val="none" w:sz="0" w:space="0" w:color="auto"/>
            <w:left w:val="none" w:sz="0" w:space="0" w:color="auto"/>
            <w:bottom w:val="none" w:sz="0" w:space="0" w:color="auto"/>
            <w:right w:val="none" w:sz="0" w:space="0" w:color="auto"/>
          </w:divBdr>
        </w:div>
        <w:div w:id="37777824">
          <w:marLeft w:val="0"/>
          <w:marRight w:val="0"/>
          <w:marTop w:val="0"/>
          <w:marBottom w:val="0"/>
          <w:divBdr>
            <w:top w:val="none" w:sz="0" w:space="0" w:color="auto"/>
            <w:left w:val="none" w:sz="0" w:space="0" w:color="auto"/>
            <w:bottom w:val="none" w:sz="0" w:space="0" w:color="auto"/>
            <w:right w:val="none" w:sz="0" w:space="0" w:color="auto"/>
          </w:divBdr>
        </w:div>
        <w:div w:id="886524419">
          <w:marLeft w:val="0"/>
          <w:marRight w:val="0"/>
          <w:marTop w:val="0"/>
          <w:marBottom w:val="0"/>
          <w:divBdr>
            <w:top w:val="none" w:sz="0" w:space="0" w:color="auto"/>
            <w:left w:val="none" w:sz="0" w:space="0" w:color="auto"/>
            <w:bottom w:val="none" w:sz="0" w:space="0" w:color="auto"/>
            <w:right w:val="none" w:sz="0" w:space="0" w:color="auto"/>
          </w:divBdr>
        </w:div>
        <w:div w:id="1832519241">
          <w:marLeft w:val="0"/>
          <w:marRight w:val="0"/>
          <w:marTop w:val="0"/>
          <w:marBottom w:val="0"/>
          <w:divBdr>
            <w:top w:val="none" w:sz="0" w:space="0" w:color="auto"/>
            <w:left w:val="none" w:sz="0" w:space="0" w:color="auto"/>
            <w:bottom w:val="none" w:sz="0" w:space="0" w:color="auto"/>
            <w:right w:val="none" w:sz="0" w:space="0" w:color="auto"/>
          </w:divBdr>
        </w:div>
        <w:div w:id="861817127">
          <w:marLeft w:val="0"/>
          <w:marRight w:val="0"/>
          <w:marTop w:val="0"/>
          <w:marBottom w:val="0"/>
          <w:divBdr>
            <w:top w:val="none" w:sz="0" w:space="0" w:color="auto"/>
            <w:left w:val="none" w:sz="0" w:space="0" w:color="auto"/>
            <w:bottom w:val="none" w:sz="0" w:space="0" w:color="auto"/>
            <w:right w:val="none" w:sz="0" w:space="0" w:color="auto"/>
          </w:divBdr>
        </w:div>
        <w:div w:id="178812690">
          <w:marLeft w:val="0"/>
          <w:marRight w:val="0"/>
          <w:marTop w:val="0"/>
          <w:marBottom w:val="0"/>
          <w:divBdr>
            <w:top w:val="none" w:sz="0" w:space="0" w:color="auto"/>
            <w:left w:val="none" w:sz="0" w:space="0" w:color="auto"/>
            <w:bottom w:val="none" w:sz="0" w:space="0" w:color="auto"/>
            <w:right w:val="none" w:sz="0" w:space="0" w:color="auto"/>
          </w:divBdr>
        </w:div>
        <w:div w:id="678653190">
          <w:marLeft w:val="0"/>
          <w:marRight w:val="0"/>
          <w:marTop w:val="0"/>
          <w:marBottom w:val="0"/>
          <w:divBdr>
            <w:top w:val="none" w:sz="0" w:space="0" w:color="auto"/>
            <w:left w:val="none" w:sz="0" w:space="0" w:color="auto"/>
            <w:bottom w:val="none" w:sz="0" w:space="0" w:color="auto"/>
            <w:right w:val="none" w:sz="0" w:space="0" w:color="auto"/>
          </w:divBdr>
        </w:div>
        <w:div w:id="444353458">
          <w:marLeft w:val="0"/>
          <w:marRight w:val="0"/>
          <w:marTop w:val="0"/>
          <w:marBottom w:val="0"/>
          <w:divBdr>
            <w:top w:val="none" w:sz="0" w:space="0" w:color="auto"/>
            <w:left w:val="none" w:sz="0" w:space="0" w:color="auto"/>
            <w:bottom w:val="none" w:sz="0" w:space="0" w:color="auto"/>
            <w:right w:val="none" w:sz="0" w:space="0" w:color="auto"/>
          </w:divBdr>
        </w:div>
        <w:div w:id="65492068">
          <w:marLeft w:val="0"/>
          <w:marRight w:val="0"/>
          <w:marTop w:val="0"/>
          <w:marBottom w:val="0"/>
          <w:divBdr>
            <w:top w:val="none" w:sz="0" w:space="0" w:color="auto"/>
            <w:left w:val="none" w:sz="0" w:space="0" w:color="auto"/>
            <w:bottom w:val="none" w:sz="0" w:space="0" w:color="auto"/>
            <w:right w:val="none" w:sz="0" w:space="0" w:color="auto"/>
          </w:divBdr>
        </w:div>
        <w:div w:id="623773592">
          <w:marLeft w:val="0"/>
          <w:marRight w:val="0"/>
          <w:marTop w:val="0"/>
          <w:marBottom w:val="0"/>
          <w:divBdr>
            <w:top w:val="none" w:sz="0" w:space="0" w:color="auto"/>
            <w:left w:val="none" w:sz="0" w:space="0" w:color="auto"/>
            <w:bottom w:val="none" w:sz="0" w:space="0" w:color="auto"/>
            <w:right w:val="none" w:sz="0" w:space="0" w:color="auto"/>
          </w:divBdr>
        </w:div>
        <w:div w:id="1793551345">
          <w:marLeft w:val="0"/>
          <w:marRight w:val="0"/>
          <w:marTop w:val="0"/>
          <w:marBottom w:val="0"/>
          <w:divBdr>
            <w:top w:val="none" w:sz="0" w:space="0" w:color="auto"/>
            <w:left w:val="none" w:sz="0" w:space="0" w:color="auto"/>
            <w:bottom w:val="none" w:sz="0" w:space="0" w:color="auto"/>
            <w:right w:val="none" w:sz="0" w:space="0" w:color="auto"/>
          </w:divBdr>
        </w:div>
        <w:div w:id="388070996">
          <w:marLeft w:val="0"/>
          <w:marRight w:val="0"/>
          <w:marTop w:val="0"/>
          <w:marBottom w:val="0"/>
          <w:divBdr>
            <w:top w:val="none" w:sz="0" w:space="0" w:color="auto"/>
            <w:left w:val="none" w:sz="0" w:space="0" w:color="auto"/>
            <w:bottom w:val="none" w:sz="0" w:space="0" w:color="auto"/>
            <w:right w:val="none" w:sz="0" w:space="0" w:color="auto"/>
          </w:divBdr>
        </w:div>
        <w:div w:id="312682978">
          <w:marLeft w:val="0"/>
          <w:marRight w:val="0"/>
          <w:marTop w:val="0"/>
          <w:marBottom w:val="0"/>
          <w:divBdr>
            <w:top w:val="none" w:sz="0" w:space="0" w:color="auto"/>
            <w:left w:val="none" w:sz="0" w:space="0" w:color="auto"/>
            <w:bottom w:val="none" w:sz="0" w:space="0" w:color="auto"/>
            <w:right w:val="none" w:sz="0" w:space="0" w:color="auto"/>
          </w:divBdr>
        </w:div>
        <w:div w:id="1436557690">
          <w:marLeft w:val="0"/>
          <w:marRight w:val="0"/>
          <w:marTop w:val="0"/>
          <w:marBottom w:val="0"/>
          <w:divBdr>
            <w:top w:val="none" w:sz="0" w:space="0" w:color="auto"/>
            <w:left w:val="none" w:sz="0" w:space="0" w:color="auto"/>
            <w:bottom w:val="none" w:sz="0" w:space="0" w:color="auto"/>
            <w:right w:val="none" w:sz="0" w:space="0" w:color="auto"/>
          </w:divBdr>
        </w:div>
        <w:div w:id="1383553570">
          <w:marLeft w:val="0"/>
          <w:marRight w:val="0"/>
          <w:marTop w:val="0"/>
          <w:marBottom w:val="0"/>
          <w:divBdr>
            <w:top w:val="none" w:sz="0" w:space="0" w:color="auto"/>
            <w:left w:val="none" w:sz="0" w:space="0" w:color="auto"/>
            <w:bottom w:val="none" w:sz="0" w:space="0" w:color="auto"/>
            <w:right w:val="none" w:sz="0" w:space="0" w:color="auto"/>
          </w:divBdr>
        </w:div>
        <w:div w:id="2086106695">
          <w:marLeft w:val="0"/>
          <w:marRight w:val="0"/>
          <w:marTop w:val="0"/>
          <w:marBottom w:val="0"/>
          <w:divBdr>
            <w:top w:val="none" w:sz="0" w:space="0" w:color="auto"/>
            <w:left w:val="none" w:sz="0" w:space="0" w:color="auto"/>
            <w:bottom w:val="none" w:sz="0" w:space="0" w:color="auto"/>
            <w:right w:val="none" w:sz="0" w:space="0" w:color="auto"/>
          </w:divBdr>
        </w:div>
        <w:div w:id="523176314">
          <w:marLeft w:val="0"/>
          <w:marRight w:val="0"/>
          <w:marTop w:val="0"/>
          <w:marBottom w:val="0"/>
          <w:divBdr>
            <w:top w:val="none" w:sz="0" w:space="0" w:color="auto"/>
            <w:left w:val="none" w:sz="0" w:space="0" w:color="auto"/>
            <w:bottom w:val="none" w:sz="0" w:space="0" w:color="auto"/>
            <w:right w:val="none" w:sz="0" w:space="0" w:color="auto"/>
          </w:divBdr>
        </w:div>
        <w:div w:id="379014124">
          <w:marLeft w:val="0"/>
          <w:marRight w:val="0"/>
          <w:marTop w:val="0"/>
          <w:marBottom w:val="0"/>
          <w:divBdr>
            <w:top w:val="none" w:sz="0" w:space="0" w:color="auto"/>
            <w:left w:val="none" w:sz="0" w:space="0" w:color="auto"/>
            <w:bottom w:val="none" w:sz="0" w:space="0" w:color="auto"/>
            <w:right w:val="none" w:sz="0" w:space="0" w:color="auto"/>
          </w:divBdr>
        </w:div>
        <w:div w:id="876700238">
          <w:marLeft w:val="0"/>
          <w:marRight w:val="0"/>
          <w:marTop w:val="0"/>
          <w:marBottom w:val="0"/>
          <w:divBdr>
            <w:top w:val="none" w:sz="0" w:space="0" w:color="auto"/>
            <w:left w:val="none" w:sz="0" w:space="0" w:color="auto"/>
            <w:bottom w:val="none" w:sz="0" w:space="0" w:color="auto"/>
            <w:right w:val="none" w:sz="0" w:space="0" w:color="auto"/>
          </w:divBdr>
        </w:div>
        <w:div w:id="1922373049">
          <w:marLeft w:val="0"/>
          <w:marRight w:val="0"/>
          <w:marTop w:val="0"/>
          <w:marBottom w:val="0"/>
          <w:divBdr>
            <w:top w:val="none" w:sz="0" w:space="0" w:color="auto"/>
            <w:left w:val="none" w:sz="0" w:space="0" w:color="auto"/>
            <w:bottom w:val="none" w:sz="0" w:space="0" w:color="auto"/>
            <w:right w:val="none" w:sz="0" w:space="0" w:color="auto"/>
          </w:divBdr>
        </w:div>
        <w:div w:id="1550073366">
          <w:marLeft w:val="0"/>
          <w:marRight w:val="0"/>
          <w:marTop w:val="0"/>
          <w:marBottom w:val="0"/>
          <w:divBdr>
            <w:top w:val="none" w:sz="0" w:space="0" w:color="auto"/>
            <w:left w:val="none" w:sz="0" w:space="0" w:color="auto"/>
            <w:bottom w:val="none" w:sz="0" w:space="0" w:color="auto"/>
            <w:right w:val="none" w:sz="0" w:space="0" w:color="auto"/>
          </w:divBdr>
        </w:div>
        <w:div w:id="1930890563">
          <w:marLeft w:val="0"/>
          <w:marRight w:val="0"/>
          <w:marTop w:val="0"/>
          <w:marBottom w:val="0"/>
          <w:divBdr>
            <w:top w:val="none" w:sz="0" w:space="0" w:color="auto"/>
            <w:left w:val="none" w:sz="0" w:space="0" w:color="auto"/>
            <w:bottom w:val="none" w:sz="0" w:space="0" w:color="auto"/>
            <w:right w:val="none" w:sz="0" w:space="0" w:color="auto"/>
          </w:divBdr>
        </w:div>
        <w:div w:id="1238714092">
          <w:marLeft w:val="0"/>
          <w:marRight w:val="0"/>
          <w:marTop w:val="0"/>
          <w:marBottom w:val="0"/>
          <w:divBdr>
            <w:top w:val="none" w:sz="0" w:space="0" w:color="auto"/>
            <w:left w:val="none" w:sz="0" w:space="0" w:color="auto"/>
            <w:bottom w:val="none" w:sz="0" w:space="0" w:color="auto"/>
            <w:right w:val="none" w:sz="0" w:space="0" w:color="auto"/>
          </w:divBdr>
        </w:div>
      </w:divsChild>
    </w:div>
    <w:div w:id="195875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s://www.cdc.gov/hygiene/about/when-and-how-to-clean-and-disinfect-your-home.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xo4obkbo.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xo4obkbo</Template>
  <TotalTime>2146</TotalTime>
  <Pages>2</Pages>
  <Words>706</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23</cp:revision>
  <dcterms:created xsi:type="dcterms:W3CDTF">2024-12-12T06:18:00Z</dcterms:created>
  <dcterms:modified xsi:type="dcterms:W3CDTF">2024-12-13T19:34:00Z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