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A1371" w14:textId="49990CED" w:rsidR="00DD2547" w:rsidRPr="00246A9C" w:rsidRDefault="00DD2547" w:rsidP="00DD2547">
      <w:pPr>
        <w:rPr>
          <w:rFonts w:cs="Tahoma"/>
          <w:sz w:val="20"/>
          <w:szCs w:val="22"/>
        </w:rPr>
      </w:pPr>
      <w:r w:rsidRPr="00246A9C">
        <w:rPr>
          <w:rFonts w:cs="Tahoma"/>
          <w:b/>
          <w:bCs/>
          <w:sz w:val="24"/>
          <w:szCs w:val="28"/>
        </w:rPr>
        <w:t>Health Highlights – ‘It shouldn’t be a barrier to play’ (</w:t>
      </w:r>
      <w:r>
        <w:rPr>
          <w:rFonts w:cs="Tahoma"/>
          <w:b/>
          <w:bCs/>
          <w:sz w:val="24"/>
          <w:szCs w:val="28"/>
        </w:rPr>
        <w:t>Video</w:t>
      </w:r>
      <w:r w:rsidRPr="00246A9C">
        <w:rPr>
          <w:rFonts w:cs="Tahoma"/>
          <w:b/>
          <w:bCs/>
          <w:sz w:val="24"/>
          <w:szCs w:val="28"/>
        </w:rPr>
        <w:t xml:space="preserve">) </w:t>
      </w:r>
    </w:p>
    <w:p w14:paraId="2288B30A" w14:textId="0BEAFE19" w:rsidR="00DD2547" w:rsidRDefault="00DD2547" w:rsidP="00DD2547">
      <w:pPr>
        <w:rPr>
          <w:rFonts w:cs="Tahoma"/>
          <w:szCs w:val="22"/>
        </w:rPr>
      </w:pPr>
      <w:r w:rsidRPr="00246A9C">
        <w:rPr>
          <w:rFonts w:cs="Tahoma"/>
          <w:sz w:val="20"/>
          <w:szCs w:val="22"/>
        </w:rPr>
        <w:br/>
      </w:r>
      <w:r>
        <w:rPr>
          <w:rFonts w:cs="Tahoma"/>
          <w:szCs w:val="22"/>
        </w:rPr>
        <w:t>&lt;</w:t>
      </w:r>
      <w:proofErr w:type="gramStart"/>
      <w:r>
        <w:rPr>
          <w:rFonts w:cs="Tahoma"/>
          <w:szCs w:val="22"/>
        </w:rPr>
        <w:t>&lt;(</w:t>
      </w:r>
      <w:proofErr w:type="gramEnd"/>
      <w:r w:rsidRPr="00246A9C">
        <w:rPr>
          <w:rFonts w:cs="Tahoma"/>
          <w:szCs w:val="22"/>
        </w:rPr>
        <w:t xml:space="preserve">I’M </w:t>
      </w:r>
      <w:r>
        <w:rPr>
          <w:rFonts w:cs="Tahoma"/>
          <w:szCs w:val="22"/>
        </w:rPr>
        <w:t xml:space="preserve">MATT SHEEHAN </w:t>
      </w:r>
      <w:r w:rsidRPr="00246A9C">
        <w:rPr>
          <w:rFonts w:cs="Tahoma"/>
          <w:szCs w:val="22"/>
        </w:rPr>
        <w:t>WITH TODAY’S HEALTH HIGHLIGHTS FROM OSF HEALTHCARE.</w:t>
      </w:r>
    </w:p>
    <w:p w14:paraId="71494A11" w14:textId="77777777" w:rsidR="00DD2547" w:rsidRPr="00246A9C" w:rsidRDefault="00DD2547" w:rsidP="00DD2547">
      <w:pPr>
        <w:rPr>
          <w:rFonts w:cs="Tahoma"/>
          <w:szCs w:val="22"/>
        </w:rPr>
      </w:pPr>
    </w:p>
    <w:p w14:paraId="23AB5A4D" w14:textId="77777777" w:rsidR="00DD2547" w:rsidRDefault="00DD2547" w:rsidP="00DD2547">
      <w:pPr>
        <w:rPr>
          <w:rFonts w:cs="Tahoma"/>
          <w:szCs w:val="22"/>
        </w:rPr>
      </w:pPr>
      <w:r w:rsidRPr="00246A9C">
        <w:rPr>
          <w:rFonts w:cs="Tahoma"/>
          <w:szCs w:val="22"/>
        </w:rPr>
        <w:t>FOR THE THOUSANDS OF PEOPLE WHO HAVE ASTHMA, THE THOUGHT OF VIGOROUS EXERCISE MAY BE DAUNTING. THEY MAY THINK, “WHAT IF I’M WORKING OUT ALONE AND FIND MYSELF SHORT OF BREATH OR WORSE?”</w:t>
      </w:r>
    </w:p>
    <w:p w14:paraId="7FB3F3A4" w14:textId="77777777" w:rsidR="00DD2547" w:rsidRPr="00246A9C" w:rsidRDefault="00DD2547" w:rsidP="00DD2547">
      <w:pPr>
        <w:rPr>
          <w:rFonts w:cs="Tahoma"/>
          <w:szCs w:val="22"/>
        </w:rPr>
      </w:pPr>
    </w:p>
    <w:p w14:paraId="3596D935" w14:textId="77777777" w:rsidR="00DD2547" w:rsidRDefault="00DD2547" w:rsidP="00DD2547">
      <w:pPr>
        <w:rPr>
          <w:rFonts w:cs="Tahoma"/>
          <w:szCs w:val="22"/>
        </w:rPr>
      </w:pPr>
      <w:r w:rsidRPr="00246A9C">
        <w:rPr>
          <w:rFonts w:cs="Tahoma"/>
          <w:szCs w:val="22"/>
        </w:rPr>
        <w:t xml:space="preserve">EXPERTS SAY WORKOUT WARRIORS AND THEIR PARENTS NEED NOT BE AFRAID. YOU CAN WORK UP A SWEAT WITH ASTHMA IF YOU KNOW YOUR BODY AND </w:t>
      </w:r>
      <w:proofErr w:type="gramStart"/>
      <w:r w:rsidRPr="00246A9C">
        <w:rPr>
          <w:rFonts w:cs="Tahoma"/>
          <w:szCs w:val="22"/>
        </w:rPr>
        <w:t>PREPARE FOR</w:t>
      </w:r>
      <w:proofErr w:type="gramEnd"/>
      <w:r w:rsidRPr="00246A9C">
        <w:rPr>
          <w:rFonts w:cs="Tahoma"/>
          <w:szCs w:val="22"/>
        </w:rPr>
        <w:t xml:space="preserve"> POSSIBLE PROBLEMS.</w:t>
      </w:r>
    </w:p>
    <w:p w14:paraId="77179F31" w14:textId="77777777" w:rsidR="00DD2547" w:rsidRPr="00246A9C" w:rsidRDefault="00DD2547" w:rsidP="00DD2547">
      <w:pPr>
        <w:rPr>
          <w:rFonts w:cs="Tahoma"/>
          <w:szCs w:val="22"/>
        </w:rPr>
      </w:pPr>
    </w:p>
    <w:p w14:paraId="60430BF1" w14:textId="77777777" w:rsidR="00DD2547" w:rsidRDefault="00DD2547" w:rsidP="00DD2547">
      <w:pPr>
        <w:rPr>
          <w:rFonts w:cs="Tahoma"/>
          <w:szCs w:val="22"/>
        </w:rPr>
      </w:pPr>
      <w:r w:rsidRPr="00246A9C">
        <w:rPr>
          <w:rFonts w:cs="Tahoma"/>
          <w:szCs w:val="22"/>
        </w:rPr>
        <w:t>OSF HEALTHCARE ATHLETIC TRAINER BRITTANY DELANEY SAYS SHORT BURSTS OF EXERCISE ARE BETTER. ALSO, COLD WEATHER AND CHLORINE CAN CAUSE FLARE-UPS.</w:t>
      </w:r>
    </w:p>
    <w:p w14:paraId="072E012F" w14:textId="77777777" w:rsidR="00DD2547" w:rsidRDefault="00DD2547" w:rsidP="00DD2547">
      <w:pPr>
        <w:rPr>
          <w:rFonts w:cs="Tahoma"/>
          <w:szCs w:val="22"/>
        </w:rPr>
      </w:pPr>
    </w:p>
    <w:p w14:paraId="0AF01961" w14:textId="77777777" w:rsidR="00DD2547" w:rsidRPr="00246A9C" w:rsidRDefault="00DD2547" w:rsidP="00DD2547">
      <w:pPr>
        <w:rPr>
          <w:rFonts w:cs="Tahoma"/>
          <w:szCs w:val="22"/>
        </w:rPr>
      </w:pPr>
    </w:p>
    <w:p w14:paraId="380A65A5" w14:textId="77777777" w:rsidR="00DD2547" w:rsidRDefault="00DD2547" w:rsidP="00DD2547">
      <w:pPr>
        <w:rPr>
          <w:rFonts w:cs="Tahoma"/>
          <w:szCs w:val="22"/>
        </w:rPr>
      </w:pPr>
      <w:r w:rsidRPr="00246A9C">
        <w:rPr>
          <w:rFonts w:cs="Tahoma"/>
          <w:szCs w:val="22"/>
        </w:rPr>
        <w:t>IF YOU DO SUFFER CHEST PAIN, SHORTNESS OF BREATH OR OTHER SYMPTOMS OF AN ASTHMA ATTACK, REST AND USE YOUR INHALER. DELANEY SUGGESTS LEAVING THE INHALER</w:t>
      </w:r>
      <w:r>
        <w:rPr>
          <w:rFonts w:cs="Tahoma"/>
          <w:szCs w:val="22"/>
        </w:rPr>
        <w:t xml:space="preserve"> </w:t>
      </w:r>
      <w:r w:rsidRPr="00246A9C">
        <w:rPr>
          <w:rFonts w:cs="Tahoma"/>
          <w:szCs w:val="22"/>
        </w:rPr>
        <w:t>WITH SOMEONE SO YOU KNOW EXACTLY WHERE IT IS</w:t>
      </w:r>
      <w:r>
        <w:rPr>
          <w:rFonts w:cs="Tahoma"/>
          <w:szCs w:val="22"/>
        </w:rPr>
        <w:t>.</w:t>
      </w:r>
    </w:p>
    <w:p w14:paraId="01EA48C1" w14:textId="77777777" w:rsidR="00DD2547" w:rsidRPr="00246A9C" w:rsidRDefault="00DD2547" w:rsidP="00DD2547">
      <w:pPr>
        <w:rPr>
          <w:rFonts w:cs="Tahoma"/>
          <w:szCs w:val="22"/>
        </w:rPr>
      </w:pPr>
    </w:p>
    <w:p w14:paraId="13F5D77A" w14:textId="77777777" w:rsidR="00DD2547" w:rsidRPr="00246A9C" w:rsidRDefault="00DD2547" w:rsidP="00DD2547">
      <w:pPr>
        <w:rPr>
          <w:rFonts w:cs="Tahoma"/>
          <w:b/>
          <w:bCs/>
          <w:szCs w:val="22"/>
        </w:rPr>
      </w:pPr>
      <w:r w:rsidRPr="00246A9C">
        <w:rPr>
          <w:rFonts w:cs="Tahoma"/>
          <w:b/>
          <w:bCs/>
          <w:szCs w:val="22"/>
        </w:rPr>
        <w:t>TAKE SOT | BRITTANY DELANEY | OSF HEALTHCARE ATHLETIC TRAINER</w:t>
      </w:r>
    </w:p>
    <w:p w14:paraId="5958221D" w14:textId="77777777" w:rsidR="00DD2547" w:rsidRPr="00246A9C" w:rsidRDefault="00DD2547" w:rsidP="00DD2547">
      <w:pPr>
        <w:rPr>
          <w:rFonts w:cs="Tahoma"/>
          <w:szCs w:val="22"/>
        </w:rPr>
      </w:pPr>
    </w:p>
    <w:p w14:paraId="25218542" w14:textId="77777777" w:rsidR="00DD2547" w:rsidRDefault="00DD2547" w:rsidP="00DD2547">
      <w:pPr>
        <w:rPr>
          <w:rFonts w:cs="Tahoma"/>
          <w:szCs w:val="22"/>
        </w:rPr>
      </w:pPr>
      <w:r w:rsidRPr="00246A9C">
        <w:rPr>
          <w:rFonts w:cs="Tahoma"/>
          <w:szCs w:val="22"/>
        </w:rPr>
        <w:t>“I SEE A LOT OF ATHLETES WHO CARRY THEIR INHALER, BUT ARE THEY FOLLOWING DIRECTIONS? ARE THEY ONLY TAKING THEIR MEDICATION WHEN THEY’RE STARTING TO FEEL SYMPTOMS? A LOT OF PEOPLE WITH ASTHMA ACTUALLY HAVE INFLAMMATION DAILY. THEY SHOULD BE TAKING MEDICATION DAILY.”</w:t>
      </w:r>
    </w:p>
    <w:p w14:paraId="1201FCD6" w14:textId="77777777" w:rsidR="00DD2547" w:rsidRPr="00246A9C" w:rsidRDefault="00DD2547" w:rsidP="00DD2547">
      <w:pPr>
        <w:rPr>
          <w:rFonts w:cs="Tahoma"/>
          <w:szCs w:val="22"/>
        </w:rPr>
      </w:pPr>
    </w:p>
    <w:p w14:paraId="714D58A2" w14:textId="77777777" w:rsidR="00DD2547" w:rsidRDefault="00DD2547" w:rsidP="00DD2547">
      <w:pPr>
        <w:rPr>
          <w:rFonts w:cs="Tahoma"/>
          <w:szCs w:val="22"/>
        </w:rPr>
      </w:pPr>
      <w:r w:rsidRPr="00246A9C">
        <w:rPr>
          <w:rFonts w:cs="Tahoma"/>
          <w:szCs w:val="22"/>
        </w:rPr>
        <w:t>IF YOUR SYMPTOMS DON’T GET BETTER QUICKLY, CALL 9-1-1.</w:t>
      </w:r>
    </w:p>
    <w:p w14:paraId="3F4E3636" w14:textId="77777777" w:rsidR="00DD2547" w:rsidRPr="00246A9C" w:rsidRDefault="00DD2547" w:rsidP="00DD2547">
      <w:pPr>
        <w:rPr>
          <w:rFonts w:cs="Tahoma"/>
          <w:szCs w:val="22"/>
        </w:rPr>
      </w:pPr>
    </w:p>
    <w:p w14:paraId="36829D18" w14:textId="2980CEC3" w:rsidR="00DD2547" w:rsidRPr="00246A9C" w:rsidRDefault="00DD2547" w:rsidP="00DD2547">
      <w:pPr>
        <w:rPr>
          <w:rFonts w:cs="Tahoma"/>
          <w:szCs w:val="22"/>
        </w:rPr>
      </w:pPr>
      <w:r w:rsidRPr="00246A9C">
        <w:rPr>
          <w:rFonts w:cs="Tahoma"/>
          <w:szCs w:val="22"/>
        </w:rPr>
        <w:t xml:space="preserve">WITH TODAY’S HEALTH HIGHLIGHTS, I’M </w:t>
      </w:r>
      <w:r>
        <w:rPr>
          <w:rFonts w:cs="Tahoma"/>
          <w:szCs w:val="22"/>
        </w:rPr>
        <w:t>MATT SHEEHAN</w:t>
      </w:r>
      <w:r w:rsidRPr="00246A9C">
        <w:rPr>
          <w:rFonts w:cs="Tahoma"/>
          <w:szCs w:val="22"/>
        </w:rPr>
        <w:t>.</w:t>
      </w:r>
      <w:r>
        <w:rPr>
          <w:rFonts w:cs="Tahoma"/>
          <w:szCs w:val="22"/>
        </w:rPr>
        <w:t>)&gt;&gt;</w:t>
      </w:r>
    </w:p>
    <w:p w14:paraId="4BD175A3" w14:textId="77777777" w:rsidR="00DD2547" w:rsidRPr="00246A9C" w:rsidRDefault="00DD2547" w:rsidP="00DD2547">
      <w:pPr>
        <w:rPr>
          <w:rFonts w:cs="Tahoma"/>
          <w:szCs w:val="22"/>
        </w:rPr>
      </w:pPr>
    </w:p>
    <w:p w14:paraId="3D9AD8D7" w14:textId="77777777" w:rsidR="00DD2547" w:rsidRPr="00246A9C" w:rsidRDefault="00DD2547" w:rsidP="00DD2547"/>
    <w:p w14:paraId="787D75C9" w14:textId="77777777" w:rsidR="00DD2547" w:rsidRPr="00246A9C" w:rsidRDefault="00DD2547" w:rsidP="00DD2547"/>
    <w:p w14:paraId="49D8E14D" w14:textId="77777777" w:rsidR="005E045C" w:rsidRPr="003D17EE" w:rsidRDefault="005E045C" w:rsidP="00571DEA"/>
    <w:sectPr w:rsidR="005E045C" w:rsidRPr="003D17EE" w:rsidSect="00DD2547">
      <w:headerReference w:type="even" r:id="rId6"/>
      <w:headerReference w:type="default" r:id="rId7"/>
      <w:footerReference w:type="even" r:id="rId8"/>
      <w:footerReference w:type="default" r:id="rId9"/>
      <w:headerReference w:type="first" r:id="rId10"/>
      <w:footerReference w:type="first" r:id="rId11"/>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E4B95" w14:textId="77777777" w:rsidR="00DD2547" w:rsidRDefault="00DD25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7E1C8" w14:textId="77777777" w:rsidR="00DD2547" w:rsidRDefault="00DD25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4D64B2" w14:textId="77777777" w:rsidR="00DD2547" w:rsidRDefault="00DD254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C9D61" w14:textId="77777777" w:rsidR="00DD2547" w:rsidRDefault="00DD2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E96A7" w14:textId="77777777" w:rsidR="00DD2547" w:rsidRDefault="00DD25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45EEA" w14:textId="77777777" w:rsidR="00DD2547" w:rsidRDefault="00DD25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47"/>
    <w:rsid w:val="00137A77"/>
    <w:rsid w:val="00191036"/>
    <w:rsid w:val="002417E5"/>
    <w:rsid w:val="003B5E63"/>
    <w:rsid w:val="003D17EE"/>
    <w:rsid w:val="004C3584"/>
    <w:rsid w:val="00565DB3"/>
    <w:rsid w:val="00571DEA"/>
    <w:rsid w:val="005A44ED"/>
    <w:rsid w:val="005E045C"/>
    <w:rsid w:val="0074219F"/>
    <w:rsid w:val="00840E91"/>
    <w:rsid w:val="009051F7"/>
    <w:rsid w:val="00CB7283"/>
    <w:rsid w:val="00DB3202"/>
    <w:rsid w:val="00DD2547"/>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E022"/>
  <w15:chartTrackingRefBased/>
  <w15:docId w15:val="{442143F8-B022-4256-8222-682AC43C8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54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DD2547"/>
    <w:pPr>
      <w:tabs>
        <w:tab w:val="center" w:pos="4680"/>
        <w:tab w:val="right" w:pos="9360"/>
      </w:tabs>
    </w:pPr>
  </w:style>
  <w:style w:type="character" w:customStyle="1" w:styleId="HeaderChar">
    <w:name w:val="Header Char"/>
    <w:basedOn w:val="DefaultParagraphFont"/>
    <w:link w:val="Header"/>
    <w:uiPriority w:val="99"/>
    <w:rsid w:val="00DD2547"/>
    <w:rPr>
      <w:rFonts w:ascii="Cambria" w:hAnsi="Cambria"/>
      <w:sz w:val="22"/>
    </w:rPr>
  </w:style>
  <w:style w:type="paragraph" w:styleId="Footer">
    <w:name w:val="footer"/>
    <w:basedOn w:val="Normal"/>
    <w:link w:val="FooterChar"/>
    <w:uiPriority w:val="99"/>
    <w:unhideWhenUsed/>
    <w:rsid w:val="00DD2547"/>
    <w:pPr>
      <w:tabs>
        <w:tab w:val="center" w:pos="4680"/>
        <w:tab w:val="right" w:pos="9360"/>
      </w:tabs>
    </w:pPr>
  </w:style>
  <w:style w:type="character" w:customStyle="1" w:styleId="FooterChar">
    <w:name w:val="Footer Char"/>
    <w:basedOn w:val="DefaultParagraphFont"/>
    <w:link w:val="Footer"/>
    <w:uiPriority w:val="99"/>
    <w:rsid w:val="00DD2547"/>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gckosnlo.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gckosnlo</Template>
  <TotalTime>1</TotalTime>
  <Pages>1</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2024-12-04T15:48:00Z</dcterms:created>
  <dcterms:modified xsi:type="dcterms:W3CDTF">2024-12-04T15:49:00Z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