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3E74621" w14:textId="77777777" w:rsidR="00C04966" w:rsidRDefault="00C04966" w:rsidP="00C04966">
      <w:r>
        <w:t>Pregnancy | Exercise’s new gym partner</w:t>
      </w:r>
    </w:p>
    <w:p w14:paraId="7A7A3794" w14:textId="77777777" w:rsidR="00C04966" w:rsidRDefault="00C04966" w:rsidP="00C04966">
      <w:r>
        <w:t xml:space="preserve">Matt Sheehan | Media Relations Coordinator </w:t>
      </w:r>
    </w:p>
    <w:p w14:paraId="3DB30F91" w14:textId="6ACB79B3" w:rsidR="00C04966" w:rsidRDefault="00C04966" w:rsidP="00C04966">
      <w:r>
        <w:t>Broadcast</w:t>
      </w:r>
      <w:r>
        <w:t xml:space="preserve"> Version</w:t>
      </w:r>
    </w:p>
    <w:p w14:paraId="3B244F1D" w14:textId="77777777" w:rsidR="00C04966" w:rsidRDefault="00C04966" w:rsidP="00C04966"/>
    <w:p w14:paraId="2973A9E4" w14:textId="0EDA7BB0" w:rsidR="00C04966" w:rsidRDefault="00C04966" w:rsidP="00C04966">
      <w:r w:rsidRPr="00C04966">
        <w:rPr>
          <w:b/>
          <w:bCs/>
        </w:rPr>
        <w:t>INTRO</w:t>
      </w:r>
      <w:r>
        <w:t>:</w:t>
      </w:r>
    </w:p>
    <w:p w14:paraId="03DE4721" w14:textId="77777777" w:rsidR="00C04966" w:rsidRDefault="00C04966" w:rsidP="00C04966"/>
    <w:p w14:paraId="295B74E8" w14:textId="0E8AEDB2" w:rsidR="00C04966" w:rsidRDefault="00C04966" w:rsidP="00C04966">
      <w:r>
        <w:t xml:space="preserve">GYM MOMS – IF YOUR CHILD IS A FUTURE OLYMPIC ATHLETE – YOU’LL ALWAYS BE ABLE TO SAY YOU WERE THEIR FIRST-EVER GYM PARTNER. </w:t>
      </w:r>
    </w:p>
    <w:p w14:paraId="1E629AA0" w14:textId="77777777" w:rsidR="00C04966" w:rsidRDefault="00C04966" w:rsidP="00C04966"/>
    <w:p w14:paraId="7838C8FC" w14:textId="5D97AE06" w:rsidR="00C04966" w:rsidRPr="00C04966" w:rsidRDefault="00C04966" w:rsidP="00C04966">
      <w:pPr>
        <w:rPr>
          <w:b/>
          <w:bCs/>
        </w:rPr>
      </w:pPr>
      <w:r w:rsidRPr="00C04966">
        <w:rPr>
          <w:b/>
          <w:bCs/>
        </w:rPr>
        <w:t xml:space="preserve">TAKE VO </w:t>
      </w:r>
    </w:p>
    <w:p w14:paraId="4791FC04" w14:textId="77777777" w:rsidR="00C04966" w:rsidRDefault="00C04966" w:rsidP="00C04966"/>
    <w:p w14:paraId="6C10A265" w14:textId="019F0CAE" w:rsidR="00C04966" w:rsidRDefault="00C04966" w:rsidP="00C04966">
      <w:r>
        <w:t xml:space="preserve">BECOMING PREGNANT DOESN’T MEAN YOU HAVE TO TOSS YOUR EXERCISE PLAN TO THE SIDE… SAYS MFOWETHU </w:t>
      </w:r>
      <w:r w:rsidRPr="00C04966">
        <w:rPr>
          <w:b/>
          <w:bCs/>
          <w:color w:val="FF0000"/>
        </w:rPr>
        <w:t>(mm-FOE-eh-too)</w:t>
      </w:r>
      <w:r w:rsidRPr="00C04966">
        <w:rPr>
          <w:color w:val="FF0000"/>
        </w:rPr>
        <w:t xml:space="preserve"> </w:t>
      </w:r>
      <w:r>
        <w:t xml:space="preserve">LANGENI – A FAMILY MEDICINE PHYSICIAN AT OSF HEALTHCARE WHO SPECIALIZES IN OBSTETRICS. IN </w:t>
      </w:r>
      <w:proofErr w:type="gramStart"/>
      <w:r>
        <w:t>FACT</w:t>
      </w:r>
      <w:proofErr w:type="gramEnd"/>
      <w:r>
        <w:t>… IT’S THE OPPOSITE!</w:t>
      </w:r>
    </w:p>
    <w:p w14:paraId="5AF5FAED" w14:textId="2B739F48" w:rsidR="00C04966" w:rsidRDefault="00C04966" w:rsidP="00C04966">
      <w:r>
        <w:t>AS YOUR BABY SITS AND KICKS IN THE WOMBD FOR NINE MONTHS – DR. LANGENI SAYS CORE EXERCISES AND STRENGTH TRAINING LIKE LIFTING WEIGHTS ARE GREAT WAYS TO PRIORITIZE BOTH MOM AND BABY’S HEALTH.</w:t>
      </w:r>
    </w:p>
    <w:p w14:paraId="1E317D68" w14:textId="77777777" w:rsidR="00C04966" w:rsidRPr="00736825" w:rsidRDefault="00C04966" w:rsidP="00C04966"/>
    <w:p w14:paraId="5ACB2AE9" w14:textId="21C417C8" w:rsidR="00C04966" w:rsidRPr="00C04966" w:rsidRDefault="00C04966" w:rsidP="00C04966">
      <w:pPr>
        <w:rPr>
          <w:b/>
          <w:bCs/>
        </w:rPr>
      </w:pPr>
      <w:r w:rsidRPr="00C04966">
        <w:rPr>
          <w:b/>
          <w:bCs/>
        </w:rPr>
        <w:t>TAKE SOT | DR. MFOWETHU LANGENI | FAMILY MEDICINE PHYSICIAN | OSF HEALTHCARE</w:t>
      </w:r>
    </w:p>
    <w:p w14:paraId="4213BD9E" w14:textId="77777777" w:rsidR="00C04966" w:rsidRDefault="00C04966" w:rsidP="00C04966"/>
    <w:p w14:paraId="6BA4B3E7" w14:textId="6098A3A7" w:rsidR="00C04966" w:rsidRDefault="00C04966" w:rsidP="00C04966">
      <w:r w:rsidRPr="00736825">
        <w:t>"</w:t>
      </w:r>
      <w:r>
        <w:t xml:space="preserve">(Labor) </w:t>
      </w:r>
      <w:r w:rsidRPr="00736825">
        <w:t>does take a lot of stamina, strength</w:t>
      </w:r>
      <w:r>
        <w:t xml:space="preserve"> </w:t>
      </w:r>
      <w:r w:rsidRPr="00736825">
        <w:t>and core strength. But all women are different," Dr. Langeni says. "Some women push for hours during labor; some don't need to push much at all. Either way, strength conditioning and core training before and during pregnancy will help overall."</w:t>
      </w:r>
    </w:p>
    <w:p w14:paraId="0DC4B1BB" w14:textId="77777777" w:rsidR="00C04966" w:rsidRDefault="00C04966" w:rsidP="00C04966"/>
    <w:p w14:paraId="181B0B99" w14:textId="4BC4C72F" w:rsidR="00C04966" w:rsidRPr="00C04966" w:rsidRDefault="00C04966" w:rsidP="00C04966">
      <w:pPr>
        <w:rPr>
          <w:b/>
          <w:bCs/>
        </w:rPr>
      </w:pPr>
      <w:r w:rsidRPr="00C04966">
        <w:rPr>
          <w:b/>
          <w:bCs/>
        </w:rPr>
        <w:t>VO TAG</w:t>
      </w:r>
    </w:p>
    <w:p w14:paraId="21D83F40" w14:textId="77777777" w:rsidR="00C04966" w:rsidRDefault="00C04966" w:rsidP="00C04966"/>
    <w:p w14:paraId="00EDCC2C" w14:textId="002DB1F0" w:rsidR="00C04966" w:rsidRDefault="00C04966" w:rsidP="00C04966">
      <w:r>
        <w:t>ARE YOU A MARATHON RUNNER? THAT DOESN’T HAVE TO STOP EITHER. DR. LANGENI SAYS HIGH INTENSITY CARDIO… AND EVEN POWER SQUATTING ARE RECOMMENDED FOR PREGNANT MOMS. HE RECOMMENDS TALKING ANY EXERCISE PLAN OVER WITH YOUR OB/G-Y-N BEFORE GETTING STARTED… AND TO MAKE SURE YOU AVOID ANY EXERCISES THAT COULD INFLICT TRAUMA TO YOUR STOMACH.</w:t>
      </w:r>
    </w:p>
    <w:p w14:paraId="28969CCE" w14:textId="77777777" w:rsidR="00C04966" w:rsidRPr="00194C17" w:rsidRDefault="00C04966" w:rsidP="00C04966">
      <w:pPr>
        <w:rPr>
          <w:b/>
          <w:bCs/>
          <w:sz w:val="32"/>
          <w:szCs w:val="32"/>
        </w:rPr>
      </w:pPr>
    </w:p>
    <w:p w14:paraId="25F44F7C" w14:textId="1A65B006" w:rsidR="00C04966" w:rsidRDefault="00C04966" w:rsidP="00C04966">
      <w:r>
        <w:rPr>
          <w:b/>
          <w:bCs/>
          <w:sz w:val="32"/>
          <w:szCs w:val="32"/>
        </w:rPr>
        <w:t>EXTRA INFO/SOUNDBITES:</w:t>
      </w:r>
    </w:p>
    <w:p w14:paraId="289A215D" w14:textId="77777777" w:rsidR="00C04966" w:rsidRDefault="00C04966" w:rsidP="00C04966"/>
    <w:p w14:paraId="3BFEB40B" w14:textId="77777777" w:rsidR="00C04966" w:rsidRDefault="00C04966" w:rsidP="00C04966">
      <w:r>
        <w:t xml:space="preserve">Full body workouts are great if you’re pregnant or not, Dr. Langeni adds. </w:t>
      </w:r>
      <w:r w:rsidRPr="00736825">
        <w:t>"Doing core strength helps boost your metabolism and immunity and helps to regain your strength. It also helps with your cardiovascular system."</w:t>
      </w:r>
    </w:p>
    <w:p w14:paraId="354DD9DF" w14:textId="77777777" w:rsidR="00C04966" w:rsidRDefault="00C04966" w:rsidP="00C04966"/>
    <w:p w14:paraId="06AC0B9E" w14:textId="77777777" w:rsidR="00C04966" w:rsidRPr="00194C17" w:rsidRDefault="00C04966" w:rsidP="00C04966">
      <w:pPr>
        <w:rPr>
          <w:b/>
          <w:bCs/>
          <w:sz w:val="32"/>
          <w:szCs w:val="32"/>
        </w:rPr>
      </w:pPr>
      <w:r w:rsidRPr="00194C17">
        <w:rPr>
          <w:b/>
          <w:bCs/>
          <w:sz w:val="32"/>
          <w:szCs w:val="32"/>
        </w:rPr>
        <w:t xml:space="preserve">Prioritize hydration </w:t>
      </w:r>
    </w:p>
    <w:p w14:paraId="11466A71" w14:textId="77777777" w:rsidR="00C04966" w:rsidRDefault="00C04966" w:rsidP="00C04966"/>
    <w:p w14:paraId="556E33D0" w14:textId="77777777" w:rsidR="00C04966" w:rsidRPr="00736825" w:rsidRDefault="00C04966" w:rsidP="00C04966">
      <w:r>
        <w:t xml:space="preserve">While hydration is always necessary, it becomes even more important during pregnancy. Good hydration helps provide a healthy blood supply to mom and baby. </w:t>
      </w:r>
    </w:p>
    <w:p w14:paraId="7FC68654" w14:textId="77777777" w:rsidR="00C04966" w:rsidRPr="00736825" w:rsidRDefault="00C04966" w:rsidP="00C04966"/>
    <w:p w14:paraId="7E1C4790" w14:textId="77777777" w:rsidR="00C04966" w:rsidRDefault="00C04966" w:rsidP="00C04966">
      <w:r w:rsidRPr="00736825">
        <w:t>"When you're pregnant, the body starts to change physically and physiologically. Women's blood volume increases by about 50% during pregnancy, so it's very important to stay hydrated," Dr. Langeni says. </w:t>
      </w:r>
    </w:p>
    <w:p w14:paraId="1DF253AE" w14:textId="77777777" w:rsidR="00C04966" w:rsidRDefault="00C04966" w:rsidP="00C04966"/>
    <w:p w14:paraId="7480F121" w14:textId="77777777" w:rsidR="00C04966" w:rsidRDefault="00C04966" w:rsidP="00C04966">
      <w:r>
        <w:t xml:space="preserve">It can even help keep moms out of the hospital in the first trimester or early second trimester. </w:t>
      </w:r>
    </w:p>
    <w:p w14:paraId="11AF84AA" w14:textId="77777777" w:rsidR="00C04966" w:rsidRDefault="00C04966" w:rsidP="00C04966"/>
    <w:p w14:paraId="15812309" w14:textId="77777777" w:rsidR="00C04966" w:rsidRPr="00736825" w:rsidRDefault="00C04966" w:rsidP="00C04966">
      <w:pPr>
        <w:rPr>
          <w:b/>
          <w:bCs/>
          <w:sz w:val="32"/>
          <w:szCs w:val="32"/>
        </w:rPr>
      </w:pPr>
      <w:r w:rsidRPr="00194C17">
        <w:rPr>
          <w:b/>
          <w:bCs/>
          <w:sz w:val="32"/>
          <w:szCs w:val="32"/>
        </w:rPr>
        <w:t>Drop the cigarettes</w:t>
      </w:r>
      <w:r>
        <w:rPr>
          <w:b/>
          <w:bCs/>
          <w:sz w:val="32"/>
          <w:szCs w:val="32"/>
        </w:rPr>
        <w:t xml:space="preserve"> and alcohol</w:t>
      </w:r>
    </w:p>
    <w:p w14:paraId="1629C95E" w14:textId="77777777" w:rsidR="00C04966" w:rsidRPr="00736825" w:rsidRDefault="00C04966" w:rsidP="00C04966"/>
    <w:p w14:paraId="5C1EDE5C" w14:textId="77777777" w:rsidR="00C04966" w:rsidRPr="00736825" w:rsidRDefault="00C04966" w:rsidP="00C04966">
      <w:r w:rsidRPr="00736825">
        <w:t>"Cigarette smoking also has some (negative) implications to the baby. People who smoke cigarettes have a higher chance of having complications in pregnancy," Dr. Langeni says. "You increase your risk of preterm labor, smaller baby in size</w:t>
      </w:r>
      <w:r>
        <w:t xml:space="preserve"> </w:t>
      </w:r>
      <w:r w:rsidRPr="00736825">
        <w:t>and increase your risk of maternal issues like high blood pressure."</w:t>
      </w:r>
    </w:p>
    <w:p w14:paraId="274546A4" w14:textId="77777777" w:rsidR="00C04966" w:rsidRDefault="00C04966" w:rsidP="00C04966"/>
    <w:p w14:paraId="27B3C58A" w14:textId="77777777" w:rsidR="00C04966" w:rsidRDefault="00C04966" w:rsidP="00C04966">
      <w:r>
        <w:t>Drinking alcohol can also harm the fetus. “Zero alcohol is better,” he emphasizes. The baby can develop something called fetal alcohol syndrome, which comes from chronic alcohol use if the mother drinks alcohol during pregnancy.</w:t>
      </w:r>
    </w:p>
    <w:p w14:paraId="36AE0F4F" w14:textId="77777777" w:rsidR="00C04966" w:rsidRDefault="00C04966" w:rsidP="00C04966">
      <w:pPr>
        <w:rPr>
          <w:b/>
          <w:bCs/>
          <w:sz w:val="32"/>
          <w:szCs w:val="32"/>
        </w:rPr>
      </w:pPr>
    </w:p>
    <w:p w14:paraId="4E8E0AD0" w14:textId="77777777" w:rsidR="00C04966" w:rsidRDefault="00C04966" w:rsidP="00C04966">
      <w:pPr>
        <w:rPr>
          <w:b/>
          <w:bCs/>
          <w:sz w:val="32"/>
          <w:szCs w:val="32"/>
        </w:rPr>
      </w:pPr>
      <w:r w:rsidRPr="00194C17">
        <w:rPr>
          <w:b/>
          <w:bCs/>
          <w:sz w:val="32"/>
          <w:szCs w:val="32"/>
        </w:rPr>
        <w:t>Electrolyte drinks and pregnancy</w:t>
      </w:r>
    </w:p>
    <w:p w14:paraId="3A41A17C" w14:textId="77777777" w:rsidR="00C04966" w:rsidRPr="00736825" w:rsidRDefault="00C04966" w:rsidP="00C04966">
      <w:pPr>
        <w:rPr>
          <w:b/>
          <w:bCs/>
          <w:sz w:val="32"/>
          <w:szCs w:val="32"/>
        </w:rPr>
      </w:pPr>
    </w:p>
    <w:p w14:paraId="02DCD650" w14:textId="77777777" w:rsidR="00C04966" w:rsidRDefault="00C04966" w:rsidP="00C04966">
      <w:r>
        <w:t xml:space="preserve">While Dr. Langeni is a proponent of electrolyte drinks in general, he urges caution for pregnant moms to drink them, reminding everyone to keep a close eye on the labels. Different electrolyte drinks will have high amounts of sugar, but he recommends sugar free electrolyte substitutions like sugar free Gatorade and Pedialyte. </w:t>
      </w:r>
    </w:p>
    <w:p w14:paraId="6D165A61" w14:textId="77777777" w:rsidR="00C04966" w:rsidRPr="00736825" w:rsidRDefault="00C04966" w:rsidP="00C04966"/>
    <w:p w14:paraId="0D963899" w14:textId="77777777" w:rsidR="00C04966" w:rsidRDefault="00C04966" w:rsidP="00C04966">
      <w:r>
        <w:t xml:space="preserve">Dr. Langeni says moms will naturally gain weight in pregnancy. It’s totally normal! He even says your caloric intake should increase around 300 calories per day to keep mom and baby healthy. </w:t>
      </w:r>
    </w:p>
    <w:p w14:paraId="57060BA4" w14:textId="77777777" w:rsidR="00C04966" w:rsidRDefault="00C04966" w:rsidP="00C04966"/>
    <w:p w14:paraId="1DF9660D" w14:textId="77777777" w:rsidR="00C04966" w:rsidRPr="00736825" w:rsidRDefault="00C04966" w:rsidP="00C04966">
      <w:r>
        <w:t>Staying away from processed lunch meats, unpasteurized meats and drinks or seafoods that contain mercury is also a must</w:t>
      </w:r>
      <w:r w:rsidRPr="00736825">
        <w:t>. </w:t>
      </w:r>
    </w:p>
    <w:p w14:paraId="03CCC18A" w14:textId="77777777" w:rsidR="00C04966" w:rsidRPr="00736825" w:rsidRDefault="00C04966" w:rsidP="00C04966"/>
    <w:p w14:paraId="6129832D" w14:textId="77777777" w:rsidR="00C04966" w:rsidRPr="003D17EE" w:rsidRDefault="00C04966" w:rsidP="00C04966"/>
    <w:p w14:paraId="2EB6BFF5" w14:textId="77777777" w:rsidR="005E045C" w:rsidRPr="003D17EE" w:rsidRDefault="005E045C" w:rsidP="00571DEA"/>
    <w:sectPr w:rsidR="005E045C" w:rsidRPr="003D17EE" w:rsidSect="00C04966">
      <w:pgSz w:w="12240" w:h="15840"/>
      <w:pgMar w:top="576" w:right="864" w:bottom="576" w:left="86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Headings CS)">
    <w:altName w:val="Times New Roman"/>
    <w:panose1 w:val="00000000000000000000"/>
    <w:charset w:val="00"/>
    <w:family w:val="roman"/>
    <w:notTrueType/>
    <w:pitch w:val="default"/>
  </w:font>
  <w:font w:name="Times New Roman (Body CS)">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4966"/>
    <w:rsid w:val="00137A77"/>
    <w:rsid w:val="00191036"/>
    <w:rsid w:val="002417E5"/>
    <w:rsid w:val="003B5E63"/>
    <w:rsid w:val="003D17EE"/>
    <w:rsid w:val="004C3584"/>
    <w:rsid w:val="0053120C"/>
    <w:rsid w:val="00571DEA"/>
    <w:rsid w:val="005A44ED"/>
    <w:rsid w:val="005E045C"/>
    <w:rsid w:val="0074219F"/>
    <w:rsid w:val="00840E91"/>
    <w:rsid w:val="009051F7"/>
    <w:rsid w:val="00C04966"/>
    <w:rsid w:val="00CB7283"/>
    <w:rsid w:val="00DB3202"/>
    <w:rsid w:val="00E10E31"/>
    <w:rsid w:val="00E25D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F62CBC"/>
  <w15:chartTrackingRefBased/>
  <w15:docId w15:val="{21F227E3-3B9B-4BC8-BCC5-F203D7C69E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4966"/>
    <w:rPr>
      <w:rFonts w:ascii="Cambria" w:hAnsi="Cambria"/>
      <w:sz w:val="22"/>
    </w:rPr>
  </w:style>
  <w:style w:type="paragraph" w:styleId="Heading1">
    <w:name w:val="heading 1"/>
    <w:basedOn w:val="Normal"/>
    <w:next w:val="Normal"/>
    <w:link w:val="Heading1Char"/>
    <w:uiPriority w:val="9"/>
    <w:qFormat/>
    <w:rsid w:val="00191036"/>
    <w:pPr>
      <w:keepNext/>
      <w:keepLines/>
      <w:spacing w:before="240"/>
      <w:outlineLvl w:val="0"/>
    </w:pPr>
    <w:rPr>
      <w:rFonts w:eastAsiaTheme="majorEastAsia" w:cstheme="majorBidi"/>
      <w:color w:val="00A9CE" w:themeColor="accent3"/>
      <w:sz w:val="36"/>
      <w:szCs w:val="32"/>
    </w:rPr>
  </w:style>
  <w:style w:type="paragraph" w:styleId="Heading2">
    <w:name w:val="heading 2"/>
    <w:basedOn w:val="Normal"/>
    <w:next w:val="Normal"/>
    <w:link w:val="Heading2Char"/>
    <w:uiPriority w:val="9"/>
    <w:unhideWhenUsed/>
    <w:qFormat/>
    <w:rsid w:val="00191036"/>
    <w:pPr>
      <w:keepNext/>
      <w:keepLines/>
      <w:spacing w:before="40"/>
      <w:outlineLvl w:val="1"/>
    </w:pPr>
    <w:rPr>
      <w:rFonts w:eastAsiaTheme="majorEastAsia" w:cstheme="majorBidi"/>
      <w:color w:val="64A70B" w:themeColor="accent1"/>
      <w:sz w:val="36"/>
      <w:szCs w:val="26"/>
    </w:rPr>
  </w:style>
  <w:style w:type="paragraph" w:styleId="Heading3">
    <w:name w:val="heading 3"/>
    <w:basedOn w:val="Normal"/>
    <w:next w:val="Normal"/>
    <w:link w:val="Heading3Char"/>
    <w:uiPriority w:val="9"/>
    <w:semiHidden/>
    <w:unhideWhenUsed/>
    <w:qFormat/>
    <w:rsid w:val="00CB7283"/>
    <w:pPr>
      <w:keepNext/>
      <w:keepLines/>
      <w:spacing w:before="40"/>
      <w:outlineLvl w:val="2"/>
    </w:pPr>
    <w:rPr>
      <w:rFonts w:eastAsiaTheme="majorEastAsia" w:cstheme="majorBidi"/>
      <w:color w:val="000000" w:themeColor="text1"/>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1036"/>
    <w:rPr>
      <w:rFonts w:eastAsiaTheme="majorEastAsia" w:cstheme="majorBidi"/>
      <w:color w:val="00A9CE" w:themeColor="accent3"/>
      <w:sz w:val="36"/>
      <w:szCs w:val="32"/>
    </w:rPr>
  </w:style>
  <w:style w:type="character" w:customStyle="1" w:styleId="Heading2Char">
    <w:name w:val="Heading 2 Char"/>
    <w:basedOn w:val="DefaultParagraphFont"/>
    <w:link w:val="Heading2"/>
    <w:uiPriority w:val="9"/>
    <w:rsid w:val="00191036"/>
    <w:rPr>
      <w:rFonts w:eastAsiaTheme="majorEastAsia" w:cstheme="majorBidi"/>
      <w:color w:val="64A70B" w:themeColor="accent1"/>
      <w:sz w:val="36"/>
      <w:szCs w:val="26"/>
    </w:rPr>
  </w:style>
  <w:style w:type="paragraph" w:styleId="Title">
    <w:name w:val="Title"/>
    <w:basedOn w:val="Normal"/>
    <w:next w:val="Normal"/>
    <w:link w:val="TitleChar"/>
    <w:uiPriority w:val="10"/>
    <w:qFormat/>
    <w:rsid w:val="002417E5"/>
    <w:pPr>
      <w:contextualSpacing/>
    </w:pPr>
    <w:rPr>
      <w:rFonts w:eastAsiaTheme="majorEastAsia" w:cs="Times New Roman (Headings CS)"/>
      <w:b/>
      <w:color w:val="64A70B" w:themeColor="accent1"/>
      <w:spacing w:val="-10"/>
      <w:kern w:val="28"/>
      <w:sz w:val="72"/>
      <w:szCs w:val="56"/>
    </w:rPr>
  </w:style>
  <w:style w:type="character" w:customStyle="1" w:styleId="TitleChar">
    <w:name w:val="Title Char"/>
    <w:basedOn w:val="DefaultParagraphFont"/>
    <w:link w:val="Title"/>
    <w:uiPriority w:val="10"/>
    <w:rsid w:val="002417E5"/>
    <w:rPr>
      <w:rFonts w:eastAsiaTheme="majorEastAsia" w:cs="Times New Roman (Headings CS)"/>
      <w:b/>
      <w:color w:val="64A70B" w:themeColor="accent1"/>
      <w:spacing w:val="-10"/>
      <w:kern w:val="28"/>
      <w:sz w:val="72"/>
      <w:szCs w:val="56"/>
    </w:rPr>
  </w:style>
  <w:style w:type="paragraph" w:styleId="IntenseQuote">
    <w:name w:val="Intense Quote"/>
    <w:basedOn w:val="Normal"/>
    <w:next w:val="Normal"/>
    <w:link w:val="IntenseQuoteChar"/>
    <w:uiPriority w:val="30"/>
    <w:qFormat/>
    <w:rsid w:val="00191036"/>
    <w:pPr>
      <w:pBdr>
        <w:top w:val="single" w:sz="4" w:space="10" w:color="64A70B" w:themeColor="accent1"/>
        <w:bottom w:val="single" w:sz="4" w:space="10" w:color="64A70B" w:themeColor="accent1"/>
      </w:pBdr>
      <w:spacing w:before="360" w:after="360"/>
      <w:ind w:left="864" w:right="864"/>
      <w:jc w:val="center"/>
    </w:pPr>
    <w:rPr>
      <w:b/>
      <w:i/>
      <w:iCs/>
      <w:color w:val="64A70B" w:themeColor="accent1"/>
      <w:sz w:val="28"/>
    </w:rPr>
  </w:style>
  <w:style w:type="character" w:customStyle="1" w:styleId="IntenseQuoteChar">
    <w:name w:val="Intense Quote Char"/>
    <w:basedOn w:val="DefaultParagraphFont"/>
    <w:link w:val="IntenseQuote"/>
    <w:uiPriority w:val="30"/>
    <w:rsid w:val="00191036"/>
    <w:rPr>
      <w:rFonts w:ascii="Cambria" w:hAnsi="Cambria"/>
      <w:b/>
      <w:i/>
      <w:iCs/>
      <w:color w:val="64A70B" w:themeColor="accent1"/>
      <w:sz w:val="28"/>
    </w:rPr>
  </w:style>
  <w:style w:type="paragraph" w:styleId="Quote">
    <w:name w:val="Quote"/>
    <w:basedOn w:val="Normal"/>
    <w:next w:val="Normal"/>
    <w:link w:val="QuoteChar"/>
    <w:uiPriority w:val="29"/>
    <w:qFormat/>
    <w:rsid w:val="00191036"/>
    <w:pPr>
      <w:spacing w:before="200" w:after="160"/>
      <w:ind w:left="864" w:right="864"/>
      <w:jc w:val="center"/>
    </w:pPr>
    <w:rPr>
      <w:i/>
      <w:iCs/>
      <w:color w:val="404040" w:themeColor="text1" w:themeTint="BF"/>
      <w:sz w:val="32"/>
    </w:rPr>
  </w:style>
  <w:style w:type="character" w:customStyle="1" w:styleId="QuoteChar">
    <w:name w:val="Quote Char"/>
    <w:basedOn w:val="DefaultParagraphFont"/>
    <w:link w:val="Quote"/>
    <w:uiPriority w:val="29"/>
    <w:rsid w:val="00191036"/>
    <w:rPr>
      <w:rFonts w:ascii="Cambria" w:hAnsi="Cambria"/>
      <w:i/>
      <w:iCs/>
      <w:color w:val="404040" w:themeColor="text1" w:themeTint="BF"/>
      <w:sz w:val="32"/>
    </w:rPr>
  </w:style>
  <w:style w:type="character" w:styleId="IntenseReference">
    <w:name w:val="Intense Reference"/>
    <w:basedOn w:val="DefaultParagraphFont"/>
    <w:uiPriority w:val="32"/>
    <w:qFormat/>
    <w:rsid w:val="004C3584"/>
    <w:rPr>
      <w:rFonts w:asciiTheme="minorHAnsi" w:hAnsiTheme="minorHAnsi"/>
      <w:b/>
      <w:bCs/>
      <w:smallCaps/>
      <w:color w:val="64A70B" w:themeColor="accent1"/>
      <w:spacing w:val="5"/>
      <w:sz w:val="21"/>
    </w:rPr>
  </w:style>
  <w:style w:type="paragraph" w:styleId="NoSpacing">
    <w:name w:val="No Spacing"/>
    <w:uiPriority w:val="1"/>
    <w:qFormat/>
    <w:rsid w:val="002417E5"/>
    <w:rPr>
      <w:sz w:val="22"/>
    </w:rPr>
  </w:style>
  <w:style w:type="paragraph" w:customStyle="1" w:styleId="Title2">
    <w:name w:val="Title 2"/>
    <w:basedOn w:val="Normal"/>
    <w:next w:val="Normal"/>
    <w:link w:val="Title2Char"/>
    <w:qFormat/>
    <w:rsid w:val="002417E5"/>
    <w:rPr>
      <w:rFonts w:ascii="Calibri" w:hAnsi="Calibri" w:cs="Times New Roman (Body CS)"/>
      <w:b/>
      <w:caps/>
      <w:color w:val="64A70B" w:themeColor="accent1"/>
      <w:spacing w:val="10"/>
      <w:sz w:val="72"/>
      <w:szCs w:val="22"/>
    </w:rPr>
  </w:style>
  <w:style w:type="paragraph" w:customStyle="1" w:styleId="Title3">
    <w:name w:val="Title 3"/>
    <w:basedOn w:val="Title"/>
    <w:link w:val="Title3Char"/>
    <w:qFormat/>
    <w:rsid w:val="00CB7283"/>
    <w:rPr>
      <w:rFonts w:asciiTheme="majorHAnsi" w:hAnsiTheme="majorHAnsi"/>
      <w:b w:val="0"/>
    </w:rPr>
  </w:style>
  <w:style w:type="character" w:customStyle="1" w:styleId="Title2Char">
    <w:name w:val="Title 2 Char"/>
    <w:basedOn w:val="DefaultParagraphFont"/>
    <w:link w:val="Title2"/>
    <w:rsid w:val="002417E5"/>
    <w:rPr>
      <w:rFonts w:ascii="Calibri" w:hAnsi="Calibri" w:cs="Times New Roman (Body CS)"/>
      <w:b/>
      <w:caps/>
      <w:color w:val="64A70B" w:themeColor="accent1"/>
      <w:spacing w:val="10"/>
      <w:sz w:val="72"/>
      <w:szCs w:val="22"/>
    </w:rPr>
  </w:style>
  <w:style w:type="paragraph" w:customStyle="1" w:styleId="Title4">
    <w:name w:val="Title 4"/>
    <w:basedOn w:val="Title"/>
    <w:next w:val="Normal"/>
    <w:link w:val="Title4Char"/>
    <w:qFormat/>
    <w:rsid w:val="00CB7283"/>
    <w:rPr>
      <w:rFonts w:asciiTheme="majorHAnsi" w:hAnsiTheme="majorHAnsi"/>
      <w:b w:val="0"/>
      <w:caps/>
      <w:spacing w:val="0"/>
    </w:rPr>
  </w:style>
  <w:style w:type="character" w:customStyle="1" w:styleId="Title3Char">
    <w:name w:val="Title 3 Char"/>
    <w:basedOn w:val="TitleChar"/>
    <w:link w:val="Title3"/>
    <w:rsid w:val="00CB7283"/>
    <w:rPr>
      <w:rFonts w:asciiTheme="majorHAnsi" w:eastAsiaTheme="majorEastAsia" w:hAnsiTheme="majorHAnsi" w:cs="Times New Roman (Headings CS)"/>
      <w:b w:val="0"/>
      <w:color w:val="64A70B" w:themeColor="accent1"/>
      <w:spacing w:val="-10"/>
      <w:kern w:val="28"/>
      <w:sz w:val="72"/>
      <w:szCs w:val="56"/>
    </w:rPr>
  </w:style>
  <w:style w:type="paragraph" w:customStyle="1" w:styleId="TitleSubhead">
    <w:name w:val="Title Subhead"/>
    <w:basedOn w:val="Normal"/>
    <w:next w:val="Normal"/>
    <w:link w:val="TitleSubheadChar"/>
    <w:qFormat/>
    <w:rsid w:val="00CB7283"/>
    <w:rPr>
      <w:i/>
      <w:iCs/>
      <w:color w:val="64A70B" w:themeColor="accent1"/>
      <w:sz w:val="32"/>
      <w:szCs w:val="32"/>
    </w:rPr>
  </w:style>
  <w:style w:type="character" w:customStyle="1" w:styleId="Title4Char">
    <w:name w:val="Title 4 Char"/>
    <w:basedOn w:val="TitleChar"/>
    <w:link w:val="Title4"/>
    <w:rsid w:val="00CB7283"/>
    <w:rPr>
      <w:rFonts w:asciiTheme="majorHAnsi" w:eastAsiaTheme="majorEastAsia" w:hAnsiTheme="majorHAnsi" w:cs="Times New Roman (Headings CS)"/>
      <w:b w:val="0"/>
      <w:caps/>
      <w:color w:val="64A70B" w:themeColor="accent1"/>
      <w:spacing w:val="-10"/>
      <w:kern w:val="28"/>
      <w:sz w:val="72"/>
      <w:szCs w:val="56"/>
    </w:rPr>
  </w:style>
  <w:style w:type="character" w:customStyle="1" w:styleId="Heading3Char">
    <w:name w:val="Heading 3 Char"/>
    <w:basedOn w:val="DefaultParagraphFont"/>
    <w:link w:val="Heading3"/>
    <w:uiPriority w:val="9"/>
    <w:semiHidden/>
    <w:rsid w:val="00CB7283"/>
    <w:rPr>
      <w:rFonts w:eastAsiaTheme="majorEastAsia" w:cstheme="majorBidi"/>
      <w:color w:val="000000" w:themeColor="text1"/>
      <w:sz w:val="36"/>
    </w:rPr>
  </w:style>
  <w:style w:type="character" w:customStyle="1" w:styleId="TitleSubheadChar">
    <w:name w:val="Title Subhead Char"/>
    <w:basedOn w:val="DefaultParagraphFont"/>
    <w:link w:val="TitleSubhead"/>
    <w:rsid w:val="00CB7283"/>
    <w:rPr>
      <w:rFonts w:ascii="Cambria" w:hAnsi="Cambria"/>
      <w:i/>
      <w:iCs/>
      <w:color w:val="64A70B" w:themeColor="accent1"/>
      <w:sz w:val="32"/>
      <w:szCs w:val="32"/>
    </w:rPr>
  </w:style>
  <w:style w:type="paragraph" w:customStyle="1" w:styleId="HeadingCAPSg">
    <w:name w:val="Heading CAPS g"/>
    <w:basedOn w:val="Heading1"/>
    <w:next w:val="Normal"/>
    <w:link w:val="HeadingCAPSgChar"/>
    <w:qFormat/>
    <w:rsid w:val="00CB7283"/>
    <w:rPr>
      <w:rFonts w:cs="Times New Roman (Headings CS)"/>
      <w:caps/>
      <w:szCs w:val="36"/>
    </w:rPr>
  </w:style>
  <w:style w:type="paragraph" w:customStyle="1" w:styleId="HeadingCAPSb">
    <w:name w:val="Heading CAPS b"/>
    <w:basedOn w:val="Heading2"/>
    <w:next w:val="Normal"/>
    <w:link w:val="HeadingCAPSbChar"/>
    <w:qFormat/>
    <w:rsid w:val="00191036"/>
    <w:rPr>
      <w:rFonts w:cs="Times New Roman (Headings CS)"/>
      <w:caps/>
      <w:szCs w:val="36"/>
    </w:rPr>
  </w:style>
  <w:style w:type="character" w:customStyle="1" w:styleId="HeadingCAPSgChar">
    <w:name w:val="Heading CAPS g Char"/>
    <w:basedOn w:val="Heading1Char"/>
    <w:link w:val="HeadingCAPSg"/>
    <w:rsid w:val="00CB7283"/>
    <w:rPr>
      <w:rFonts w:eastAsiaTheme="majorEastAsia" w:cs="Times New Roman (Headings CS)"/>
      <w:caps/>
      <w:color w:val="00A9CE" w:themeColor="accent3"/>
      <w:sz w:val="36"/>
      <w:szCs w:val="36"/>
    </w:rPr>
  </w:style>
  <w:style w:type="paragraph" w:customStyle="1" w:styleId="HeadingCAPSK">
    <w:name w:val="Heading CAPS K"/>
    <w:basedOn w:val="Heading3"/>
    <w:next w:val="Normal"/>
    <w:link w:val="HeadingCAPSKChar"/>
    <w:qFormat/>
    <w:rsid w:val="00191036"/>
    <w:rPr>
      <w:rFonts w:cs="Times New Roman (Headings CS)"/>
      <w:caps/>
      <w:szCs w:val="36"/>
    </w:rPr>
  </w:style>
  <w:style w:type="character" w:customStyle="1" w:styleId="HeadingCAPSbChar">
    <w:name w:val="Heading CAPS b Char"/>
    <w:basedOn w:val="Heading2Char"/>
    <w:link w:val="HeadingCAPSb"/>
    <w:rsid w:val="00191036"/>
    <w:rPr>
      <w:rFonts w:eastAsiaTheme="majorEastAsia" w:cs="Times New Roman (Headings CS)"/>
      <w:caps/>
      <w:color w:val="64A70B" w:themeColor="accent1"/>
      <w:sz w:val="36"/>
      <w:szCs w:val="36"/>
    </w:rPr>
  </w:style>
  <w:style w:type="paragraph" w:customStyle="1" w:styleId="Subheading">
    <w:name w:val="Subheading"/>
    <w:basedOn w:val="Normal"/>
    <w:qFormat/>
    <w:rsid w:val="00191036"/>
    <w:rPr>
      <w:color w:val="000000" w:themeColor="text1"/>
      <w:sz w:val="24"/>
      <w:szCs w:val="36"/>
    </w:rPr>
  </w:style>
  <w:style w:type="character" w:customStyle="1" w:styleId="HeadingCAPSKChar">
    <w:name w:val="Heading CAPS K Char"/>
    <w:basedOn w:val="Heading3Char"/>
    <w:link w:val="HeadingCAPSK"/>
    <w:rsid w:val="00191036"/>
    <w:rPr>
      <w:rFonts w:eastAsiaTheme="majorEastAsia" w:cs="Times New Roman (Headings CS)"/>
      <w:caps/>
      <w:color w:val="000000" w:themeColor="text1"/>
      <w:sz w:val="36"/>
      <w:szCs w:val="36"/>
    </w:rPr>
  </w:style>
  <w:style w:type="character" w:styleId="SubtleEmphasis">
    <w:name w:val="Subtle Emphasis"/>
    <w:basedOn w:val="DefaultParagraphFont"/>
    <w:uiPriority w:val="19"/>
    <w:qFormat/>
    <w:rsid w:val="00191036"/>
    <w:rPr>
      <w:rFonts w:asciiTheme="majorHAnsi" w:hAnsiTheme="majorHAnsi"/>
      <w:i/>
      <w:iCs/>
      <w:color w:val="404040" w:themeColor="text1" w:themeTint="BF"/>
      <w:sz w:val="20"/>
    </w:rPr>
  </w:style>
  <w:style w:type="character" w:styleId="Emphasis">
    <w:name w:val="Emphasis"/>
    <w:basedOn w:val="DefaultParagraphFont"/>
    <w:uiPriority w:val="20"/>
    <w:qFormat/>
    <w:rsid w:val="00191036"/>
    <w:rPr>
      <w:rFonts w:asciiTheme="minorHAnsi" w:hAnsiTheme="minorHAnsi"/>
      <w:i/>
      <w:iCs/>
      <w:sz w:val="20"/>
    </w:rPr>
  </w:style>
  <w:style w:type="character" w:styleId="IntenseEmphasis">
    <w:name w:val="Intense Emphasis"/>
    <w:basedOn w:val="DefaultParagraphFont"/>
    <w:uiPriority w:val="21"/>
    <w:qFormat/>
    <w:rsid w:val="00191036"/>
    <w:rPr>
      <w:rFonts w:asciiTheme="minorHAnsi" w:hAnsiTheme="minorHAnsi"/>
      <w:b/>
      <w:i/>
      <w:iCs/>
      <w:color w:val="64A70B" w:themeColor="accent1"/>
      <w:sz w:val="20"/>
    </w:rPr>
  </w:style>
  <w:style w:type="character" w:styleId="Strong">
    <w:name w:val="Strong"/>
    <w:basedOn w:val="DefaultParagraphFont"/>
    <w:uiPriority w:val="22"/>
    <w:qFormat/>
    <w:rsid w:val="00191036"/>
    <w:rPr>
      <w:rFonts w:ascii="Cambria" w:hAnsi="Cambria"/>
      <w:b/>
      <w:bCs/>
      <w:i w:val="0"/>
      <w:sz w:val="22"/>
    </w:rPr>
  </w:style>
  <w:style w:type="character" w:styleId="SubtleReference">
    <w:name w:val="Subtle Reference"/>
    <w:basedOn w:val="DefaultParagraphFont"/>
    <w:uiPriority w:val="31"/>
    <w:qFormat/>
    <w:rsid w:val="004C3584"/>
    <w:rPr>
      <w:rFonts w:asciiTheme="minorHAnsi" w:hAnsiTheme="minorHAnsi"/>
      <w:smallCaps/>
      <w:color w:val="5A5A5A" w:themeColor="text1" w:themeTint="A5"/>
      <w:sz w:val="21"/>
    </w:rPr>
  </w:style>
  <w:style w:type="paragraph" w:styleId="ListParagraph">
    <w:name w:val="List Paragraph"/>
    <w:basedOn w:val="Normal"/>
    <w:uiPriority w:val="34"/>
    <w:qFormat/>
    <w:rsid w:val="004C3584"/>
    <w:pPr>
      <w:ind w:left="720"/>
      <w:contextualSpacing/>
    </w:pPr>
  </w:style>
  <w:style w:type="character" w:styleId="BookTitle">
    <w:name w:val="Book Title"/>
    <w:basedOn w:val="DefaultParagraphFont"/>
    <w:uiPriority w:val="33"/>
    <w:qFormat/>
    <w:rsid w:val="004C3584"/>
    <w:rPr>
      <w:rFonts w:ascii="Cambria" w:hAnsi="Cambria"/>
      <w:b/>
      <w:bCs/>
      <w:i/>
      <w:iCs/>
      <w:spacing w:val="5"/>
    </w:rPr>
  </w:style>
  <w:style w:type="paragraph" w:customStyle="1" w:styleId="Paragraph">
    <w:name w:val="Paragraph"/>
    <w:basedOn w:val="Normal"/>
    <w:qFormat/>
    <w:rsid w:val="003D17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Sheehan23\AppData\Local\Temp\Templafy\WordVsto\52hvydcj.dotx" TargetMode="External"/></Relationships>
</file>

<file path=word/theme/theme1.xml><?xml version="1.0" encoding="utf-8"?>
<a:theme xmlns:a="http://schemas.openxmlformats.org/drawingml/2006/main" name="Office Theme">
  <a:themeElements>
    <a:clrScheme name="OSF HealthCare">
      <a:dk1>
        <a:srgbClr val="000000"/>
      </a:dk1>
      <a:lt1>
        <a:srgbClr val="FFFFFF"/>
      </a:lt1>
      <a:dk2>
        <a:srgbClr val="A2C96C"/>
      </a:dk2>
      <a:lt2>
        <a:srgbClr val="FEFFFF"/>
      </a:lt2>
      <a:accent1>
        <a:srgbClr val="64A70B"/>
      </a:accent1>
      <a:accent2>
        <a:srgbClr val="A2C96C"/>
      </a:accent2>
      <a:accent3>
        <a:srgbClr val="00A9CE"/>
      </a:accent3>
      <a:accent4>
        <a:srgbClr val="80D2E7"/>
      </a:accent4>
      <a:accent5>
        <a:srgbClr val="D5D5D5"/>
      </a:accent5>
      <a:accent6>
        <a:srgbClr val="929292"/>
      </a:accent6>
      <a:hlink>
        <a:srgbClr val="007F9B"/>
      </a:hlink>
      <a:folHlink>
        <a:srgbClr val="4E8209"/>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emplafyTemplateConfiguration><![CDATA[{"elementsMetadata":[],"transformationConfigurations":[],"templateName":"OSF Blank","templateDescription":"","enableDocumentContentUpdater":false,"version":"2.0"}]]></TemplafyTemplateConfiguration>
</file>

<file path=customXml/item2.xml><?xml version="1.0" encoding="utf-8"?>
<TemplafyFormConfiguration><![CDATA[{"formFields":[],"formDataEntries":[]}]]></TemplafyFormConfiguration>
</file>

<file path=customXml/itemProps1.xml><?xml version="1.0" encoding="utf-8"?>
<ds:datastoreItem xmlns:ds="http://schemas.openxmlformats.org/officeDocument/2006/customXml" ds:itemID="{EF094E1B-7920-4D5D-9687-FB42623209CC}">
  <ds:schemaRefs/>
</ds:datastoreItem>
</file>

<file path=customXml/itemProps2.xml><?xml version="1.0" encoding="utf-8"?>
<ds:datastoreItem xmlns:ds="http://schemas.openxmlformats.org/officeDocument/2006/customXml" ds:itemID="{91A2FF83-8008-4583-B340-AB70F0BB2A45}">
  <ds:schemaRefs/>
</ds:datastoreItem>
</file>

<file path=docProps/app.xml><?xml version="1.0" encoding="utf-8"?>
<Properties xmlns="http://schemas.openxmlformats.org/officeDocument/2006/extended-properties" xmlns:vt="http://schemas.openxmlformats.org/officeDocument/2006/docPropsVTypes">
  <Template>52hvydcj</Template>
  <TotalTime>5</TotalTime>
  <Pages>2</Pages>
  <Words>500</Words>
  <Characters>2856</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Sheehan, Matthew A.</dc:creator>
  <cp:keywords/>
  <dc:description/>
  <cp:lastModifiedBy>Sheehan, Matthew A.</cp:lastModifiedBy>
  <cp:revision>1</cp:revision>
  <dcterms:created xsi:type="dcterms:W3CDTF">2024-10-01T21:08:00Z</dcterms:created>
  <dcterms:modified xsi:type="dcterms:W3CDTF">2024-10-01T21:13:00Z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fyTenantId">
    <vt:lpwstr>osfhealthcare</vt:lpwstr>
  </property>
  <property fmtid="{D5CDD505-2E9C-101B-9397-08002B2CF9AE}" pid="3" name="TemplafyTemplateId">
    <vt:lpwstr>637968892157064039</vt:lpwstr>
  </property>
  <property fmtid="{D5CDD505-2E9C-101B-9397-08002B2CF9AE}" pid="4" name="TemplafyUserProfileId">
    <vt:lpwstr>638115486796634389</vt:lpwstr>
  </property>
  <property fmtid="{D5CDD505-2E9C-101B-9397-08002B2CF9AE}" pid="5" name="TemplafyFromBlank">
    <vt:bool>true</vt:bool>
  </property>
</Properties>
</file>