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6433A" w14:textId="49098A83" w:rsidR="00471C67" w:rsidRPr="004106D3" w:rsidRDefault="00471C67" w:rsidP="00471C67">
      <w:pPr>
        <w:spacing w:before="100" w:beforeAutospacing="1" w:after="100" w:afterAutospacing="1"/>
        <w:rPr>
          <w:rFonts w:eastAsia="Times New Roman" w:cs="Tahoma"/>
          <w:b/>
          <w:bCs/>
          <w:szCs w:val="22"/>
        </w:rPr>
      </w:pPr>
      <w:r w:rsidRPr="004106D3">
        <w:rPr>
          <w:rFonts w:eastAsia="Times New Roman" w:cs="Tahoma"/>
          <w:b/>
          <w:bCs/>
          <w:szCs w:val="22"/>
        </w:rPr>
        <w:t>Health Highlights: Trust your gut when it comes to children’s tummy aches (</w:t>
      </w:r>
      <w:r>
        <w:rPr>
          <w:rFonts w:eastAsia="Times New Roman" w:cs="Tahoma"/>
          <w:b/>
          <w:bCs/>
          <w:szCs w:val="22"/>
        </w:rPr>
        <w:t>Audio</w:t>
      </w:r>
      <w:r w:rsidRPr="004106D3">
        <w:rPr>
          <w:rFonts w:eastAsia="Times New Roman" w:cs="Tahoma"/>
          <w:b/>
          <w:bCs/>
          <w:szCs w:val="22"/>
        </w:rPr>
        <w:t>)</w:t>
      </w:r>
    </w:p>
    <w:p w14:paraId="50ADDF5C" w14:textId="77777777" w:rsidR="00471C67" w:rsidRPr="004106D3" w:rsidRDefault="00471C67" w:rsidP="00471C67">
      <w:pPr>
        <w:spacing w:before="100" w:beforeAutospacing="1" w:after="100" w:afterAutospacing="1"/>
        <w:rPr>
          <w:rFonts w:eastAsia="Times New Roman" w:cs="Tahoma"/>
          <w:b/>
          <w:bCs/>
          <w:szCs w:val="22"/>
        </w:rPr>
      </w:pPr>
      <w:r w:rsidRPr="004106D3">
        <w:rPr>
          <w:rFonts w:eastAsia="Times New Roman" w:cs="Tahoma"/>
          <w:b/>
          <w:bCs/>
          <w:szCs w:val="22"/>
        </w:rPr>
        <w:t xml:space="preserve">INTRO </w:t>
      </w:r>
    </w:p>
    <w:p w14:paraId="395EBDB7" w14:textId="4494DC66" w:rsidR="00471C67" w:rsidRDefault="00471C67" w:rsidP="00471C67">
      <w:pPr>
        <w:spacing w:before="100" w:beforeAutospacing="1" w:after="100" w:afterAutospacing="1"/>
        <w:rPr>
          <w:rFonts w:eastAsia="Times New Roman" w:cs="Tahoma"/>
          <w:szCs w:val="22"/>
        </w:rPr>
      </w:pPr>
      <w:r w:rsidRPr="004106D3">
        <w:rPr>
          <w:rFonts w:eastAsia="Times New Roman" w:cs="Tahoma"/>
          <w:szCs w:val="22"/>
        </w:rPr>
        <w:t xml:space="preserve">&lt;&lt;(I’M </w:t>
      </w:r>
      <w:r>
        <w:rPr>
          <w:rFonts w:eastAsia="Times New Roman" w:cs="Tahoma"/>
          <w:szCs w:val="22"/>
        </w:rPr>
        <w:t xml:space="preserve">TIM DITMAN </w:t>
      </w:r>
      <w:r w:rsidRPr="004106D3">
        <w:rPr>
          <w:rFonts w:eastAsia="Times New Roman" w:cs="Tahoma"/>
          <w:szCs w:val="22"/>
        </w:rPr>
        <w:t xml:space="preserve">WITH </w:t>
      </w:r>
      <w:r>
        <w:rPr>
          <w:rFonts w:eastAsia="Times New Roman" w:cs="Tahoma"/>
          <w:szCs w:val="22"/>
        </w:rPr>
        <w:t xml:space="preserve">TODAY’S HEALTH HIGHLIGHTS FROM OSF HEALTHCARE. </w:t>
      </w:r>
    </w:p>
    <w:p w14:paraId="02A0E189" w14:textId="77777777" w:rsidR="00471C67" w:rsidRDefault="00471C67" w:rsidP="00471C67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 xml:space="preserve">IT’S SUMMERTIME. NOW THAT KIDS ARE OFF SCHOOL FOR A FEW MONTHS – THERE’S SURE TO BE PLENTY OF CHANGES IN THEIR ROUTINES… INCLUDING THEIR EATING HABITS. </w:t>
      </w:r>
    </w:p>
    <w:p w14:paraId="70F90641" w14:textId="77777777" w:rsidR="00471C67" w:rsidRDefault="00471C67" w:rsidP="00471C67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 xml:space="preserve">FAST FOOD – CANDY AND FAIR FOOD CAN ALL CONTRIBUTE TO TUMMY ACHES. </w:t>
      </w:r>
    </w:p>
    <w:p w14:paraId="1C71E261" w14:textId="77777777" w:rsidR="00471C67" w:rsidRDefault="00471C67" w:rsidP="00471C67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 xml:space="preserve">STOMACHACHES ARE QUITE COMMON IN YOUNG CHILDREN. IT CAN BE SOMETHING SIMPLE THAT COMES AND GOES QUICKLY – OR IT COULD BE SOMETHING MORE SEVERE. </w:t>
      </w:r>
    </w:p>
    <w:p w14:paraId="580669E5" w14:textId="77777777" w:rsidR="00471C67" w:rsidRPr="004106D3" w:rsidRDefault="00471C67" w:rsidP="00471C67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 xml:space="preserve">ACCORDING TO A NATIONAL POLL - ONE IN SIX PARENTS SAY THEIR CHILD COMPLAINS OF A BELLY ACHE AT LEAST ONCE A MONTH. </w:t>
      </w:r>
    </w:p>
    <w:p w14:paraId="09195B0C" w14:textId="77777777" w:rsidR="00471C67" w:rsidRPr="004106D3" w:rsidRDefault="00471C67" w:rsidP="00471C67">
      <w:pPr>
        <w:spacing w:before="100" w:beforeAutospacing="1" w:after="100" w:afterAutospacing="1"/>
        <w:rPr>
          <w:rFonts w:eastAsia="Times New Roman" w:cs="Tahoma"/>
          <w:b/>
          <w:bCs/>
          <w:szCs w:val="22"/>
        </w:rPr>
      </w:pPr>
      <w:r>
        <w:rPr>
          <w:rFonts w:eastAsia="Times New Roman" w:cs="Tahoma"/>
          <w:b/>
          <w:bCs/>
          <w:szCs w:val="22"/>
        </w:rPr>
        <w:t xml:space="preserve">SOT | </w:t>
      </w:r>
      <w:r w:rsidRPr="004106D3">
        <w:rPr>
          <w:rFonts w:eastAsia="Times New Roman" w:cs="Tahoma"/>
          <w:b/>
          <w:bCs/>
          <w:szCs w:val="22"/>
        </w:rPr>
        <w:t xml:space="preserve">Alissa Bartel (BAR-TELL), nurse practitioner, OSF HealthCare </w:t>
      </w:r>
    </w:p>
    <w:p w14:paraId="2CC6A192" w14:textId="77777777" w:rsidR="00471C67" w:rsidRPr="004106D3" w:rsidRDefault="00471C67" w:rsidP="00471C67">
      <w:pPr>
        <w:spacing w:before="100" w:beforeAutospacing="1" w:after="100" w:afterAutospacing="1"/>
        <w:rPr>
          <w:rFonts w:eastAsia="Times New Roman" w:cs="Tahoma"/>
          <w:color w:val="FF0000"/>
          <w:szCs w:val="22"/>
        </w:rPr>
      </w:pPr>
      <w:r w:rsidRPr="004106D3">
        <w:rPr>
          <w:rFonts w:eastAsia="Times New Roman" w:cs="Tahoma"/>
          <w:color w:val="FF0000"/>
          <w:szCs w:val="22"/>
        </w:rPr>
        <w:t>“There are so many different reasons that a child could complain of a stomachache</w:t>
      </w:r>
      <w:r>
        <w:rPr>
          <w:rFonts w:eastAsia="Times New Roman" w:cs="Tahoma"/>
          <w:color w:val="FF0000"/>
          <w:szCs w:val="22"/>
        </w:rPr>
        <w:t xml:space="preserve">. </w:t>
      </w:r>
      <w:r w:rsidRPr="004106D3">
        <w:rPr>
          <w:rFonts w:eastAsia="Times New Roman" w:cs="Tahoma"/>
          <w:color w:val="FF0000"/>
          <w:szCs w:val="22"/>
        </w:rPr>
        <w:t xml:space="preserve">It could be something easy, like constipation or something they ate, food allergies or indigestion. They could have come across a virus at school or on a play date or even in their own home.” </w:t>
      </w:r>
    </w:p>
    <w:p w14:paraId="5B311915" w14:textId="0F88F257" w:rsidR="00471C67" w:rsidRDefault="00471C67" w:rsidP="00471C67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>STOMACH PAIN – HOWEVER – COULD ALSO MEAN MORE SERIOUS PROBLEMS… SUCH AS APPE</w:t>
      </w:r>
      <w:r w:rsidR="00352A63">
        <w:rPr>
          <w:rFonts w:eastAsia="Times New Roman" w:cs="Tahoma"/>
          <w:szCs w:val="22"/>
        </w:rPr>
        <w:t>N</w:t>
      </w:r>
      <w:r>
        <w:rPr>
          <w:rFonts w:eastAsia="Times New Roman" w:cs="Tahoma"/>
          <w:szCs w:val="22"/>
        </w:rPr>
        <w:t xml:space="preserve">DICITIS… BOWEL OBSTRUCTIONS… URINARY TRACT INFECTIONS OR EVEN HERNIAS. BUT THE ISSUE MAY NOT BE PHYSICAL – BARTEL SAYS IT CAN ALSO BE RELATED TO STRESS OR ANXIETY. SHE SAYS TO TRUST YOUR OWN GUT – AND IF YOU THINK SOMETHING IS WRONG – TAKE YOUR CHILD TO BE EVALUATED IMMEDIATELY. </w:t>
      </w:r>
    </w:p>
    <w:p w14:paraId="059C1991" w14:textId="1C78C9B1" w:rsidR="00471C67" w:rsidRPr="004106D3" w:rsidRDefault="00471C67" w:rsidP="00471C67">
      <w:pPr>
        <w:spacing w:before="100" w:beforeAutospacing="1" w:after="100" w:afterAutospacing="1"/>
        <w:rPr>
          <w:rFonts w:eastAsia="Times New Roman" w:cs="Tahoma"/>
          <w:szCs w:val="22"/>
        </w:rPr>
      </w:pPr>
      <w:r>
        <w:rPr>
          <w:rFonts w:eastAsia="Times New Roman" w:cs="Tahoma"/>
          <w:szCs w:val="22"/>
        </w:rPr>
        <w:t>WITH TODAY’S HEALTH HIGHLIGHTS – I’M TIM DITMAN. )&gt;&gt;</w:t>
      </w:r>
    </w:p>
    <w:p w14:paraId="36329EE5" w14:textId="77777777" w:rsidR="005E045C" w:rsidRPr="003D17EE" w:rsidRDefault="005E045C" w:rsidP="00571DEA"/>
    <w:sectPr w:rsidR="005E045C" w:rsidRPr="003D17EE" w:rsidSect="00471C67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C67"/>
    <w:rsid w:val="00137A77"/>
    <w:rsid w:val="00191036"/>
    <w:rsid w:val="002417E5"/>
    <w:rsid w:val="00352A63"/>
    <w:rsid w:val="003B5E63"/>
    <w:rsid w:val="003D17EE"/>
    <w:rsid w:val="00471C67"/>
    <w:rsid w:val="004C3584"/>
    <w:rsid w:val="004D7901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FFF4A"/>
  <w15:chartTrackingRefBased/>
  <w15:docId w15:val="{D0F1AA65-220D-4BD6-875C-3E016C461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C6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eehan23\AppData\Local\Temp\Templafy\WordVsto\qpjxm0n1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qpjxm0n1</Template>
  <TotalTime>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2</cp:revision>
  <dcterms:created xsi:type="dcterms:W3CDTF">2024-07-05T13:39:00Z</dcterms:created>
  <dcterms:modified xsi:type="dcterms:W3CDTF">2024-07-05T14:19:00Z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638115486796634389</vt:lpwstr>
  </property>
  <property fmtid="{D5CDD505-2E9C-101B-9397-08002B2CF9AE}" pid="5" name="TemplafyFromBlank">
    <vt:bool>true</vt:bool>
  </property>
</Properties>
</file>