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12F32" w14:textId="3A9C2B49" w:rsidR="005E045C" w:rsidRPr="00795542" w:rsidRDefault="008220AB" w:rsidP="00571DEA">
      <w:pPr>
        <w:rPr>
          <w:b/>
          <w:bCs/>
          <w:sz w:val="32"/>
          <w:szCs w:val="32"/>
        </w:rPr>
      </w:pPr>
      <w:r w:rsidRPr="00795542">
        <w:rPr>
          <w:b/>
          <w:bCs/>
          <w:sz w:val="32"/>
          <w:szCs w:val="32"/>
        </w:rPr>
        <w:t>Walking Pneumonia strolling into little lungs</w:t>
      </w:r>
    </w:p>
    <w:p w14:paraId="6F70375F" w14:textId="77777777" w:rsidR="008220AB" w:rsidRDefault="008220AB" w:rsidP="00571DEA">
      <w:pPr>
        <w:rPr>
          <w:b/>
          <w:bCs/>
        </w:rPr>
      </w:pPr>
    </w:p>
    <w:p w14:paraId="5E46C943" w14:textId="4FF43925" w:rsidR="008220AB" w:rsidRDefault="00823254" w:rsidP="00571DEA">
      <w:r>
        <w:t xml:space="preserve">Normally, school-aged kids, teenagers and young adults are the more likely suspects to have what’s called </w:t>
      </w:r>
      <w:r w:rsidR="00612ED5">
        <w:t>“</w:t>
      </w:r>
      <w:r>
        <w:t>walking pneumonia.</w:t>
      </w:r>
      <w:r w:rsidR="00612ED5">
        <w:t>”</w:t>
      </w:r>
    </w:p>
    <w:p w14:paraId="4CAC92AB" w14:textId="77777777" w:rsidR="00823254" w:rsidRDefault="00823254" w:rsidP="00571DEA"/>
    <w:p w14:paraId="1A06DAED" w14:textId="7D05A4AB" w:rsidR="008220AB" w:rsidRDefault="00823254" w:rsidP="00571DEA">
      <w:r>
        <w:t xml:space="preserve">It’s caused by </w:t>
      </w:r>
      <w:hyperlink r:id="rId7" w:history="1">
        <w:r w:rsidRPr="00612ED5">
          <w:rPr>
            <w:rStyle w:val="Hyperlink"/>
            <w:i/>
            <w:iCs/>
          </w:rPr>
          <w:t>Mycoplasma pneumoniae</w:t>
        </w:r>
      </w:hyperlink>
      <w:r w:rsidR="00E46069">
        <w:t xml:space="preserve"> (</w:t>
      </w:r>
      <w:r w:rsidR="00E46069" w:rsidRPr="00316600">
        <w:rPr>
          <w:i/>
          <w:iCs/>
        </w:rPr>
        <w:t>M. pneumoniae</w:t>
      </w:r>
      <w:r w:rsidR="00E46069">
        <w:t>)</w:t>
      </w:r>
      <w:r>
        <w:t xml:space="preserve">, a bacterium that causes respiratory tract infections. The Centers for Disease Control and Prevention (CDC) </w:t>
      </w:r>
      <w:hyperlink r:id="rId8" w:history="1">
        <w:r w:rsidRPr="00612ED5">
          <w:rPr>
            <w:rStyle w:val="Hyperlink"/>
          </w:rPr>
          <w:t>reports</w:t>
        </w:r>
      </w:hyperlink>
      <w:r>
        <w:t xml:space="preserve"> test positivity for walking pneumonia increased in late spring </w:t>
      </w:r>
      <w:r w:rsidR="005F3287">
        <w:t xml:space="preserve">of 2024 </w:t>
      </w:r>
      <w:r>
        <w:t xml:space="preserve">and remained high. </w:t>
      </w:r>
    </w:p>
    <w:p w14:paraId="5D2A1AE9" w14:textId="77777777" w:rsidR="00823254" w:rsidRDefault="00823254" w:rsidP="00571DEA"/>
    <w:p w14:paraId="72C116BE" w14:textId="66A6519F" w:rsidR="00E46069" w:rsidRDefault="00823254" w:rsidP="00571DEA">
      <w:r>
        <w:t>The term walking pneumonia</w:t>
      </w:r>
      <w:r w:rsidR="00612ED5">
        <w:t xml:space="preserve"> </w:t>
      </w:r>
      <w:r>
        <w:t xml:space="preserve">was coined because it’s possible for someone to be walking around with the infection, and not even know it. </w:t>
      </w:r>
    </w:p>
    <w:p w14:paraId="55D6878E" w14:textId="77777777" w:rsidR="00E46069" w:rsidRDefault="00E46069" w:rsidP="00571DEA"/>
    <w:p w14:paraId="0A5882AF" w14:textId="1416E3A7" w:rsidR="00E46069" w:rsidRDefault="00E46069" w:rsidP="00571DEA">
      <w:r>
        <w:t>“</w:t>
      </w:r>
      <w:r w:rsidRPr="008220AB">
        <w:t>They're walking around school and they're not feeling that sick. They do have pneumonia but it's not putting them in the hospital typically</w:t>
      </w:r>
      <w:r w:rsidR="00316600">
        <w:t xml:space="preserve">,” </w:t>
      </w:r>
      <w:r>
        <w:t>says Keith</w:t>
      </w:r>
      <w:r w:rsidRPr="008220AB">
        <w:t xml:space="preserve"> Hanson</w:t>
      </w:r>
      <w:r>
        <w:t>, MD,</w:t>
      </w:r>
      <w:r w:rsidRPr="008220AB">
        <w:t xml:space="preserve"> </w:t>
      </w:r>
      <w:r>
        <w:t xml:space="preserve">the medical director of the </w:t>
      </w:r>
      <w:r w:rsidR="0077035C">
        <w:t xml:space="preserve">General </w:t>
      </w:r>
      <w:r>
        <w:t xml:space="preserve">Pediatrics Unit at OSF </w:t>
      </w:r>
      <w:r w:rsidR="00E15FA8">
        <w:t xml:space="preserve">HealthCare </w:t>
      </w:r>
      <w:r>
        <w:t>Children’s Hospital of Illinois</w:t>
      </w:r>
      <w:r w:rsidRPr="008220AB">
        <w:t xml:space="preserve">. </w:t>
      </w:r>
    </w:p>
    <w:p w14:paraId="18137DB6" w14:textId="77777777" w:rsidR="00E46069" w:rsidRDefault="00E46069" w:rsidP="00571DEA"/>
    <w:p w14:paraId="751B540D" w14:textId="2E1F715E" w:rsidR="00E46069" w:rsidRDefault="00E46069" w:rsidP="00571DEA">
      <w:r>
        <w:t xml:space="preserve">Dr. Hanson says every year some strains of illness, or a particular virus, are more common than others. Right now, it’s pneumonia. </w:t>
      </w:r>
    </w:p>
    <w:p w14:paraId="538AFA02" w14:textId="77777777" w:rsidR="00E46069" w:rsidRDefault="00E46069" w:rsidP="00571DEA"/>
    <w:p w14:paraId="1CFE102D" w14:textId="00406467" w:rsidR="00E46069" w:rsidRDefault="00E46069" w:rsidP="00571DEA">
      <w:r w:rsidRPr="008220AB">
        <w:t>"What's a little unusual about this year, is we're seeing that same bacteria causing pneumonia in kids that are younger than usual, and the severity of the illness is more. We're seeing more kids admitted to the hospital with pneumonia, and they're definitely younger than that typical age range like preschoolers and even some infants</w:t>
      </w:r>
      <w:r>
        <w:t>,” Dr. Hanson says.</w:t>
      </w:r>
    </w:p>
    <w:p w14:paraId="0949DC0B" w14:textId="77777777" w:rsidR="00316600" w:rsidRDefault="00316600" w:rsidP="00571DEA"/>
    <w:p w14:paraId="07BE3B94" w14:textId="2059338A" w:rsidR="00316600" w:rsidRPr="00316600" w:rsidRDefault="00316600" w:rsidP="00571DEA">
      <w:pPr>
        <w:rPr>
          <w:b/>
          <w:bCs/>
          <w:sz w:val="32"/>
          <w:szCs w:val="32"/>
        </w:rPr>
      </w:pPr>
      <w:r w:rsidRPr="00316600">
        <w:rPr>
          <w:b/>
          <w:bCs/>
          <w:sz w:val="32"/>
          <w:szCs w:val="32"/>
        </w:rPr>
        <w:t>Tracking cases nationally and across the region</w:t>
      </w:r>
    </w:p>
    <w:p w14:paraId="62EECBBB" w14:textId="77777777" w:rsidR="00823254" w:rsidRDefault="00823254" w:rsidP="00571DEA"/>
    <w:p w14:paraId="35F8EBAB" w14:textId="72978F14" w:rsidR="00E46069" w:rsidRDefault="00316600" w:rsidP="00E46069">
      <w:r>
        <w:t>The CDC</w:t>
      </w:r>
      <w:r w:rsidR="00E46069">
        <w:t xml:space="preserve"> is tracking the rise in cases, which </w:t>
      </w:r>
      <w:r w:rsidR="00612ED5">
        <w:t>have</w:t>
      </w:r>
      <w:r w:rsidR="00E46069">
        <w:t xml:space="preserve"> been seen both </w:t>
      </w:r>
      <w:r>
        <w:t>nationwide</w:t>
      </w:r>
      <w:r w:rsidR="00E46069">
        <w:t xml:space="preserve"> and locally in central Illinois. </w:t>
      </w:r>
    </w:p>
    <w:p w14:paraId="2975BDD6" w14:textId="77777777" w:rsidR="00E46069" w:rsidRDefault="00E46069" w:rsidP="00E46069"/>
    <w:p w14:paraId="250095DB" w14:textId="0EA160E8" w:rsidR="00E46069" w:rsidRDefault="00E46069" w:rsidP="00E46069">
      <w:r>
        <w:t>Data from OSF HealthCare show a major increase in overall pneumonia cases for patients younger than 18 years of age this year over last, looking at the dates from August 1 through October 22</w:t>
      </w:r>
      <w:r w:rsidR="000D1F60">
        <w:t xml:space="preserve"> in Central Illinois</w:t>
      </w:r>
      <w:r>
        <w:t xml:space="preserve">. </w:t>
      </w:r>
    </w:p>
    <w:p w14:paraId="2281C79B" w14:textId="77777777" w:rsidR="00E46069" w:rsidRDefault="00E46069" w:rsidP="00E46069"/>
    <w:p w14:paraId="67D33F00" w14:textId="67B41544" w:rsidR="00E46069" w:rsidRDefault="00E46069" w:rsidP="00E46069">
      <w:r>
        <w:t>In 2023, there were 171 patients with pneumonia and only three cases were reported to have come from the M. pneumoniae bacteri</w:t>
      </w:r>
      <w:r w:rsidR="00DC3091">
        <w:t>um</w:t>
      </w:r>
      <w:r>
        <w:t xml:space="preserve">. In 2024, overall cases jumped to 641 with 143 having pneumonia due to </w:t>
      </w:r>
      <w:r w:rsidRPr="00583ABB">
        <w:rPr>
          <w:i/>
          <w:iCs/>
        </w:rPr>
        <w:t>M. pneumoniae</w:t>
      </w:r>
      <w:r>
        <w:t xml:space="preserve">. 81 of the cases in the 2024 range were reported from the hospital. </w:t>
      </w:r>
    </w:p>
    <w:p w14:paraId="3631F7B7" w14:textId="77777777" w:rsidR="00E46069" w:rsidRDefault="00E46069" w:rsidP="00571DEA"/>
    <w:p w14:paraId="5763DC9D" w14:textId="2B837DA4" w:rsidR="00E46069" w:rsidRPr="00E46069" w:rsidRDefault="00E46069" w:rsidP="00571DEA">
      <w:pPr>
        <w:rPr>
          <w:b/>
          <w:bCs/>
          <w:sz w:val="32"/>
          <w:szCs w:val="32"/>
        </w:rPr>
      </w:pPr>
      <w:r w:rsidRPr="00E46069">
        <w:rPr>
          <w:b/>
          <w:bCs/>
          <w:sz w:val="32"/>
          <w:szCs w:val="32"/>
        </w:rPr>
        <w:t xml:space="preserve">Signs and symptoms of walking pneumonia </w:t>
      </w:r>
    </w:p>
    <w:p w14:paraId="5B14BC43" w14:textId="77777777" w:rsidR="008220AB" w:rsidRPr="008220AB" w:rsidRDefault="008220AB" w:rsidP="008220AB"/>
    <w:p w14:paraId="45872B15" w14:textId="64805AF7" w:rsidR="008220AB" w:rsidRDefault="008220AB" w:rsidP="008220AB">
      <w:r w:rsidRPr="008220AB">
        <w:t>"It's that cough, a prolonged cough especially, fevers and difficulty breathing in more severe cases," Dr. Hanson says. "They might be dehydrated and not able to drink as much, so they're not urinating as much. They can be sleepier and more fatigued, which is pretty common."</w:t>
      </w:r>
    </w:p>
    <w:p w14:paraId="34E4BE99" w14:textId="77777777" w:rsidR="00316600" w:rsidRDefault="00316600" w:rsidP="008220AB"/>
    <w:p w14:paraId="70FB549A" w14:textId="318A04E8" w:rsidR="00316600" w:rsidRPr="008220AB" w:rsidRDefault="00316600" w:rsidP="008220AB">
      <w:r>
        <w:t>Dr. Hanson says as is the case with bacterial infections, there are antibiotics to treat walking pneumonia. The hope of the antibiotics is to shorten the illness and make it less severe, while decreasing the chance of spreading the infection to others.</w:t>
      </w:r>
    </w:p>
    <w:p w14:paraId="6D8CAF2D" w14:textId="77777777" w:rsidR="008220AB" w:rsidRPr="008220AB" w:rsidRDefault="008220AB" w:rsidP="008220AB"/>
    <w:p w14:paraId="4929366D" w14:textId="7E95E779" w:rsidR="008220AB" w:rsidRDefault="00316600" w:rsidP="008220AB">
      <w:r>
        <w:t>“T</w:t>
      </w:r>
      <w:r w:rsidR="008220AB" w:rsidRPr="008220AB">
        <w:t xml:space="preserve">his is one that would need antibiotics. Other respiratory infections like RSV or COVID-19 are viruses, where there's no particular medication to treat it," Dr. Hanson says. "So, if it is this </w:t>
      </w:r>
      <w:r w:rsidR="008220AB" w:rsidRPr="008220AB">
        <w:rPr>
          <w:i/>
          <w:iCs/>
        </w:rPr>
        <w:t>Mycoplasma pneumonia</w:t>
      </w:r>
      <w:r w:rsidR="008220AB" w:rsidRPr="008220AB">
        <w:t>, there is an antibiotic that can treat it. We want to make sure kids are staying hydrated and getting enough rest. You can do fever control with Tylenol and ibuprofen." </w:t>
      </w:r>
    </w:p>
    <w:p w14:paraId="576F10BB" w14:textId="77777777" w:rsidR="00123739" w:rsidRDefault="00123739" w:rsidP="008220AB"/>
    <w:p w14:paraId="501ACF6A" w14:textId="424181E2" w:rsidR="00123739" w:rsidRDefault="00123739" w:rsidP="00123739">
      <w:r>
        <w:t xml:space="preserve">While most pneumonia cases don’t send kids to the hospital, it is possible for </w:t>
      </w:r>
      <w:r w:rsidR="0055462C">
        <w:t>children</w:t>
      </w:r>
      <w:r>
        <w:t xml:space="preserve"> with other medical conditions to be hospitalized. If they are admitted, they may need IV fluids for dehydration or oxygen to help with breathing. This is another reason Dr. Hanson recommends starting antibiotics right away, because if pneumonia goes untreated, there’s a higher chance you could end up in the hospital’s intensive care unit (ICU). </w:t>
      </w:r>
    </w:p>
    <w:p w14:paraId="4D19CEC9" w14:textId="77777777" w:rsidR="008220AB" w:rsidRPr="008220AB" w:rsidRDefault="008220AB" w:rsidP="008220AB"/>
    <w:p w14:paraId="166F6EEC" w14:textId="402EE078" w:rsidR="00316600" w:rsidRPr="00316600" w:rsidRDefault="00316600" w:rsidP="008220AB">
      <w:pPr>
        <w:rPr>
          <w:b/>
          <w:bCs/>
          <w:sz w:val="32"/>
          <w:szCs w:val="32"/>
        </w:rPr>
      </w:pPr>
      <w:r w:rsidRPr="00316600">
        <w:rPr>
          <w:b/>
          <w:bCs/>
          <w:sz w:val="32"/>
          <w:szCs w:val="32"/>
        </w:rPr>
        <w:lastRenderedPageBreak/>
        <w:t xml:space="preserve">When pneumonia </w:t>
      </w:r>
      <w:r>
        <w:rPr>
          <w:b/>
          <w:bCs/>
          <w:sz w:val="32"/>
          <w:szCs w:val="32"/>
        </w:rPr>
        <w:t xml:space="preserve">is connected </w:t>
      </w:r>
      <w:r w:rsidRPr="00316600">
        <w:rPr>
          <w:b/>
          <w:bCs/>
          <w:sz w:val="32"/>
          <w:szCs w:val="32"/>
        </w:rPr>
        <w:t>to a viral infection</w:t>
      </w:r>
    </w:p>
    <w:p w14:paraId="15F1C42F" w14:textId="77777777" w:rsidR="00316600" w:rsidRDefault="00316600" w:rsidP="008220AB"/>
    <w:p w14:paraId="721ED107" w14:textId="59854EE0" w:rsidR="008220AB" w:rsidRDefault="008220AB" w:rsidP="008220AB">
      <w:r w:rsidRPr="008220AB">
        <w:t xml:space="preserve">"We start thinking about bacterial infections </w:t>
      </w:r>
      <w:r w:rsidR="00316600">
        <w:t>after times that</w:t>
      </w:r>
      <w:r w:rsidRPr="008220AB">
        <w:t xml:space="preserve"> you're sick, you get better, then you get worse a few days later. That's because the virus was going on first, with a runny nose, low grade fever and some coughing. Then you feel better for a couple of days, and then it comes back. That's when we think there was a bacterial infection on top of the virus</w:t>
      </w:r>
      <w:r w:rsidR="008D1521">
        <w:t>,” Dr. Hanson says.</w:t>
      </w:r>
      <w:r w:rsidRPr="008220AB">
        <w:t xml:space="preserve"> </w:t>
      </w:r>
      <w:r w:rsidR="008D1521">
        <w:t>“</w:t>
      </w:r>
      <w:r w:rsidRPr="008220AB">
        <w:t>That's because when we have the virus, we get mucus and secretions and we're not coughing things up very well. Things are sett</w:t>
      </w:r>
      <w:r w:rsidR="003E3E87">
        <w:t>l</w:t>
      </w:r>
      <w:r w:rsidRPr="008220AB">
        <w:t>ing there in the lungs and you're not very active. That increased inflammation and mucus is a setup for bacterial infections</w:t>
      </w:r>
      <w:r w:rsidR="00C16C97">
        <w:t>.”</w:t>
      </w:r>
    </w:p>
    <w:p w14:paraId="063DA2BB" w14:textId="77777777" w:rsidR="00316600" w:rsidRDefault="00316600" w:rsidP="008220AB"/>
    <w:p w14:paraId="2DE2AA1C" w14:textId="6BA4CAF0" w:rsidR="00316600" w:rsidRDefault="00316600" w:rsidP="008220AB">
      <w:pPr>
        <w:rPr>
          <w:b/>
          <w:bCs/>
          <w:sz w:val="32"/>
          <w:szCs w:val="32"/>
        </w:rPr>
      </w:pPr>
      <w:r>
        <w:rPr>
          <w:b/>
          <w:bCs/>
          <w:sz w:val="32"/>
          <w:szCs w:val="32"/>
        </w:rPr>
        <w:t>Pneumonia prevention tips</w:t>
      </w:r>
    </w:p>
    <w:p w14:paraId="20488ECA" w14:textId="77777777" w:rsidR="00316600" w:rsidRDefault="00316600" w:rsidP="008220AB">
      <w:pPr>
        <w:rPr>
          <w:b/>
          <w:bCs/>
          <w:sz w:val="32"/>
          <w:szCs w:val="32"/>
        </w:rPr>
      </w:pPr>
    </w:p>
    <w:p w14:paraId="1D5E3839" w14:textId="472FB682" w:rsidR="00316600" w:rsidRDefault="00316600" w:rsidP="00316600">
      <w:pPr>
        <w:pStyle w:val="ListParagraph"/>
        <w:numPr>
          <w:ilvl w:val="0"/>
          <w:numId w:val="3"/>
        </w:numPr>
      </w:pPr>
      <w:r>
        <w:t>If you’re sick, stay home</w:t>
      </w:r>
    </w:p>
    <w:p w14:paraId="01B59F34" w14:textId="678AD60D" w:rsidR="00316600" w:rsidRDefault="00316600" w:rsidP="00316600">
      <w:pPr>
        <w:pStyle w:val="ListParagraph"/>
        <w:numPr>
          <w:ilvl w:val="0"/>
          <w:numId w:val="3"/>
        </w:numPr>
      </w:pPr>
      <w:r>
        <w:t>Make sure kids blow their nose</w:t>
      </w:r>
    </w:p>
    <w:p w14:paraId="2ABF1A49" w14:textId="18261918" w:rsidR="00316600" w:rsidRDefault="00316600" w:rsidP="00316600">
      <w:pPr>
        <w:pStyle w:val="ListParagraph"/>
        <w:numPr>
          <w:ilvl w:val="0"/>
          <w:numId w:val="3"/>
        </w:numPr>
      </w:pPr>
      <w:r>
        <w:t>Cough or sneeze in your elbow</w:t>
      </w:r>
    </w:p>
    <w:p w14:paraId="194D4556" w14:textId="33391DA8" w:rsidR="00316600" w:rsidRDefault="00316600" w:rsidP="00316600">
      <w:pPr>
        <w:pStyle w:val="ListParagraph"/>
        <w:numPr>
          <w:ilvl w:val="0"/>
          <w:numId w:val="3"/>
        </w:numPr>
      </w:pPr>
      <w:r>
        <w:t>Wear a mask in the community if you’re sick. It could prevent respiratory droplets from spreading</w:t>
      </w:r>
      <w:r w:rsidR="004F0966">
        <w:t>.</w:t>
      </w:r>
    </w:p>
    <w:p w14:paraId="488F7397" w14:textId="7C45D30F" w:rsidR="00316600" w:rsidRDefault="00316600" w:rsidP="00316600">
      <w:pPr>
        <w:pStyle w:val="ListParagraph"/>
        <w:numPr>
          <w:ilvl w:val="0"/>
          <w:numId w:val="3"/>
        </w:numPr>
      </w:pPr>
      <w:r>
        <w:t>Wash your hands</w:t>
      </w:r>
    </w:p>
    <w:p w14:paraId="40753CE6" w14:textId="29693404" w:rsidR="00316600" w:rsidRDefault="00316600" w:rsidP="00316600">
      <w:pPr>
        <w:pStyle w:val="ListParagraph"/>
        <w:numPr>
          <w:ilvl w:val="0"/>
          <w:numId w:val="3"/>
        </w:numPr>
      </w:pPr>
      <w:r>
        <w:t>Hydrate well</w:t>
      </w:r>
    </w:p>
    <w:p w14:paraId="67A9FC8D" w14:textId="23405AA5" w:rsidR="008220AB" w:rsidRPr="008220AB" w:rsidRDefault="00316600" w:rsidP="008220AB">
      <w:pPr>
        <w:pStyle w:val="ListParagraph"/>
        <w:numPr>
          <w:ilvl w:val="0"/>
          <w:numId w:val="3"/>
        </w:numPr>
      </w:pPr>
      <w:r>
        <w:t>Focus on good sleep</w:t>
      </w:r>
    </w:p>
    <w:p w14:paraId="60BEC4CD" w14:textId="77777777" w:rsidR="008220AB" w:rsidRPr="008220AB" w:rsidRDefault="008220AB" w:rsidP="008220AB"/>
    <w:p w14:paraId="0EF05A78" w14:textId="77777777" w:rsidR="008220AB" w:rsidRPr="008220AB" w:rsidRDefault="008220AB" w:rsidP="008220AB"/>
    <w:p w14:paraId="60CFB7D1" w14:textId="77777777" w:rsidR="008220AB" w:rsidRPr="003D17EE" w:rsidRDefault="008220AB" w:rsidP="00571DEA"/>
    <w:sectPr w:rsidR="008220AB" w:rsidRPr="003D17EE" w:rsidSect="008220AB">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613F21"/>
    <w:multiLevelType w:val="hybridMultilevel"/>
    <w:tmpl w:val="F26EFB74"/>
    <w:lvl w:ilvl="0" w:tplc="6AC0DC46">
      <w:start w:val="2024"/>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E32E42"/>
    <w:multiLevelType w:val="hybridMultilevel"/>
    <w:tmpl w:val="3438A906"/>
    <w:lvl w:ilvl="0" w:tplc="047EA59E">
      <w:start w:val="2024"/>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DC7DFA"/>
    <w:multiLevelType w:val="hybridMultilevel"/>
    <w:tmpl w:val="E3D4F6E8"/>
    <w:lvl w:ilvl="0" w:tplc="2098B478">
      <w:start w:val="2024"/>
      <w:numFmt w:val="bullet"/>
      <w:lvlText w:val="-"/>
      <w:lvlJc w:val="left"/>
      <w:pPr>
        <w:ind w:left="720" w:hanging="360"/>
      </w:pPr>
      <w:rPr>
        <w:rFonts w:ascii="Cambria" w:eastAsiaTheme="minorHAnsi" w:hAnsi="Cambria" w:cstheme="minorBidi" w:hint="default"/>
        <w:b/>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2026396">
    <w:abstractNumId w:val="0"/>
  </w:num>
  <w:num w:numId="2" w16cid:durableId="412971429">
    <w:abstractNumId w:val="2"/>
  </w:num>
  <w:num w:numId="3" w16cid:durableId="1287542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0AB"/>
    <w:rsid w:val="000D1F60"/>
    <w:rsid w:val="00123739"/>
    <w:rsid w:val="00137A77"/>
    <w:rsid w:val="00191036"/>
    <w:rsid w:val="002417E5"/>
    <w:rsid w:val="00316600"/>
    <w:rsid w:val="003B5E63"/>
    <w:rsid w:val="003D17EE"/>
    <w:rsid w:val="003E3E87"/>
    <w:rsid w:val="004C3584"/>
    <w:rsid w:val="004F0966"/>
    <w:rsid w:val="0055462C"/>
    <w:rsid w:val="00571DEA"/>
    <w:rsid w:val="00583ABB"/>
    <w:rsid w:val="005A44ED"/>
    <w:rsid w:val="005E045C"/>
    <w:rsid w:val="005F3287"/>
    <w:rsid w:val="00612ED5"/>
    <w:rsid w:val="006E1C5A"/>
    <w:rsid w:val="0074219F"/>
    <w:rsid w:val="0077035C"/>
    <w:rsid w:val="00795542"/>
    <w:rsid w:val="008220AB"/>
    <w:rsid w:val="00823254"/>
    <w:rsid w:val="00840E91"/>
    <w:rsid w:val="008D1521"/>
    <w:rsid w:val="009051F7"/>
    <w:rsid w:val="00991700"/>
    <w:rsid w:val="00C16C97"/>
    <w:rsid w:val="00C66C80"/>
    <w:rsid w:val="00CB7283"/>
    <w:rsid w:val="00DB3202"/>
    <w:rsid w:val="00DC3091"/>
    <w:rsid w:val="00E10E31"/>
    <w:rsid w:val="00E15FA8"/>
    <w:rsid w:val="00E25D25"/>
    <w:rsid w:val="00E46069"/>
    <w:rsid w:val="00EE6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BA186"/>
  <w15:chartTrackingRefBased/>
  <w15:docId w15:val="{AA483A8A-F71A-4714-BF9E-E6E54A121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612ED5"/>
    <w:rPr>
      <w:color w:val="007F9B" w:themeColor="hyperlink"/>
      <w:u w:val="single"/>
    </w:rPr>
  </w:style>
  <w:style w:type="character" w:styleId="UnresolvedMention">
    <w:name w:val="Unresolved Mention"/>
    <w:basedOn w:val="DefaultParagraphFont"/>
    <w:uiPriority w:val="99"/>
    <w:semiHidden/>
    <w:unhideWhenUsed/>
    <w:rsid w:val="00612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515436">
      <w:bodyDiv w:val="1"/>
      <w:marLeft w:val="0"/>
      <w:marRight w:val="0"/>
      <w:marTop w:val="0"/>
      <w:marBottom w:val="0"/>
      <w:divBdr>
        <w:top w:val="none" w:sz="0" w:space="0" w:color="auto"/>
        <w:left w:val="none" w:sz="0" w:space="0" w:color="auto"/>
        <w:bottom w:val="none" w:sz="0" w:space="0" w:color="auto"/>
        <w:right w:val="none" w:sz="0" w:space="0" w:color="auto"/>
      </w:divBdr>
      <w:divsChild>
        <w:div w:id="1330987041">
          <w:marLeft w:val="0"/>
          <w:marRight w:val="0"/>
          <w:marTop w:val="0"/>
          <w:marBottom w:val="0"/>
          <w:divBdr>
            <w:top w:val="none" w:sz="0" w:space="0" w:color="auto"/>
            <w:left w:val="none" w:sz="0" w:space="0" w:color="auto"/>
            <w:bottom w:val="none" w:sz="0" w:space="0" w:color="auto"/>
            <w:right w:val="none" w:sz="0" w:space="0" w:color="auto"/>
          </w:divBdr>
        </w:div>
        <w:div w:id="1368868246">
          <w:marLeft w:val="0"/>
          <w:marRight w:val="0"/>
          <w:marTop w:val="0"/>
          <w:marBottom w:val="0"/>
          <w:divBdr>
            <w:top w:val="none" w:sz="0" w:space="0" w:color="auto"/>
            <w:left w:val="none" w:sz="0" w:space="0" w:color="auto"/>
            <w:bottom w:val="none" w:sz="0" w:space="0" w:color="auto"/>
            <w:right w:val="none" w:sz="0" w:space="0" w:color="auto"/>
          </w:divBdr>
        </w:div>
        <w:div w:id="751510120">
          <w:marLeft w:val="0"/>
          <w:marRight w:val="0"/>
          <w:marTop w:val="0"/>
          <w:marBottom w:val="0"/>
          <w:divBdr>
            <w:top w:val="none" w:sz="0" w:space="0" w:color="auto"/>
            <w:left w:val="none" w:sz="0" w:space="0" w:color="auto"/>
            <w:bottom w:val="none" w:sz="0" w:space="0" w:color="auto"/>
            <w:right w:val="none" w:sz="0" w:space="0" w:color="auto"/>
          </w:divBdr>
        </w:div>
      </w:divsChild>
    </w:div>
    <w:div w:id="188689029">
      <w:bodyDiv w:val="1"/>
      <w:marLeft w:val="0"/>
      <w:marRight w:val="0"/>
      <w:marTop w:val="0"/>
      <w:marBottom w:val="0"/>
      <w:divBdr>
        <w:top w:val="none" w:sz="0" w:space="0" w:color="auto"/>
        <w:left w:val="none" w:sz="0" w:space="0" w:color="auto"/>
        <w:bottom w:val="none" w:sz="0" w:space="0" w:color="auto"/>
        <w:right w:val="none" w:sz="0" w:space="0" w:color="auto"/>
      </w:divBdr>
      <w:divsChild>
        <w:div w:id="1172185958">
          <w:marLeft w:val="0"/>
          <w:marRight w:val="0"/>
          <w:marTop w:val="0"/>
          <w:marBottom w:val="0"/>
          <w:divBdr>
            <w:top w:val="none" w:sz="0" w:space="0" w:color="auto"/>
            <w:left w:val="none" w:sz="0" w:space="0" w:color="auto"/>
            <w:bottom w:val="none" w:sz="0" w:space="0" w:color="auto"/>
            <w:right w:val="none" w:sz="0" w:space="0" w:color="auto"/>
          </w:divBdr>
        </w:div>
        <w:div w:id="14428674">
          <w:marLeft w:val="0"/>
          <w:marRight w:val="0"/>
          <w:marTop w:val="0"/>
          <w:marBottom w:val="0"/>
          <w:divBdr>
            <w:top w:val="none" w:sz="0" w:space="0" w:color="auto"/>
            <w:left w:val="none" w:sz="0" w:space="0" w:color="auto"/>
            <w:bottom w:val="none" w:sz="0" w:space="0" w:color="auto"/>
            <w:right w:val="none" w:sz="0" w:space="0" w:color="auto"/>
          </w:divBdr>
        </w:div>
        <w:div w:id="484735847">
          <w:marLeft w:val="0"/>
          <w:marRight w:val="0"/>
          <w:marTop w:val="0"/>
          <w:marBottom w:val="0"/>
          <w:divBdr>
            <w:top w:val="none" w:sz="0" w:space="0" w:color="auto"/>
            <w:left w:val="none" w:sz="0" w:space="0" w:color="auto"/>
            <w:bottom w:val="none" w:sz="0" w:space="0" w:color="auto"/>
            <w:right w:val="none" w:sz="0" w:space="0" w:color="auto"/>
          </w:divBdr>
        </w:div>
        <w:div w:id="1068958758">
          <w:marLeft w:val="0"/>
          <w:marRight w:val="0"/>
          <w:marTop w:val="0"/>
          <w:marBottom w:val="0"/>
          <w:divBdr>
            <w:top w:val="none" w:sz="0" w:space="0" w:color="auto"/>
            <w:left w:val="none" w:sz="0" w:space="0" w:color="auto"/>
            <w:bottom w:val="none" w:sz="0" w:space="0" w:color="auto"/>
            <w:right w:val="none" w:sz="0" w:space="0" w:color="auto"/>
          </w:divBdr>
        </w:div>
        <w:div w:id="625698572">
          <w:marLeft w:val="0"/>
          <w:marRight w:val="0"/>
          <w:marTop w:val="0"/>
          <w:marBottom w:val="0"/>
          <w:divBdr>
            <w:top w:val="none" w:sz="0" w:space="0" w:color="auto"/>
            <w:left w:val="none" w:sz="0" w:space="0" w:color="auto"/>
            <w:bottom w:val="none" w:sz="0" w:space="0" w:color="auto"/>
            <w:right w:val="none" w:sz="0" w:space="0" w:color="auto"/>
          </w:divBdr>
        </w:div>
        <w:div w:id="1718700352">
          <w:marLeft w:val="0"/>
          <w:marRight w:val="0"/>
          <w:marTop w:val="0"/>
          <w:marBottom w:val="0"/>
          <w:divBdr>
            <w:top w:val="none" w:sz="0" w:space="0" w:color="auto"/>
            <w:left w:val="none" w:sz="0" w:space="0" w:color="auto"/>
            <w:bottom w:val="none" w:sz="0" w:space="0" w:color="auto"/>
            <w:right w:val="none" w:sz="0" w:space="0" w:color="auto"/>
          </w:divBdr>
        </w:div>
        <w:div w:id="845826184">
          <w:marLeft w:val="0"/>
          <w:marRight w:val="0"/>
          <w:marTop w:val="0"/>
          <w:marBottom w:val="0"/>
          <w:divBdr>
            <w:top w:val="none" w:sz="0" w:space="0" w:color="auto"/>
            <w:left w:val="none" w:sz="0" w:space="0" w:color="auto"/>
            <w:bottom w:val="none" w:sz="0" w:space="0" w:color="auto"/>
            <w:right w:val="none" w:sz="0" w:space="0" w:color="auto"/>
          </w:divBdr>
        </w:div>
        <w:div w:id="916982088">
          <w:marLeft w:val="0"/>
          <w:marRight w:val="0"/>
          <w:marTop w:val="0"/>
          <w:marBottom w:val="0"/>
          <w:divBdr>
            <w:top w:val="none" w:sz="0" w:space="0" w:color="auto"/>
            <w:left w:val="none" w:sz="0" w:space="0" w:color="auto"/>
            <w:bottom w:val="none" w:sz="0" w:space="0" w:color="auto"/>
            <w:right w:val="none" w:sz="0" w:space="0" w:color="auto"/>
          </w:divBdr>
        </w:div>
        <w:div w:id="381249328">
          <w:marLeft w:val="0"/>
          <w:marRight w:val="0"/>
          <w:marTop w:val="0"/>
          <w:marBottom w:val="0"/>
          <w:divBdr>
            <w:top w:val="none" w:sz="0" w:space="0" w:color="auto"/>
            <w:left w:val="none" w:sz="0" w:space="0" w:color="auto"/>
            <w:bottom w:val="none" w:sz="0" w:space="0" w:color="auto"/>
            <w:right w:val="none" w:sz="0" w:space="0" w:color="auto"/>
          </w:divBdr>
        </w:div>
        <w:div w:id="1291790258">
          <w:marLeft w:val="0"/>
          <w:marRight w:val="0"/>
          <w:marTop w:val="0"/>
          <w:marBottom w:val="0"/>
          <w:divBdr>
            <w:top w:val="none" w:sz="0" w:space="0" w:color="auto"/>
            <w:left w:val="none" w:sz="0" w:space="0" w:color="auto"/>
            <w:bottom w:val="none" w:sz="0" w:space="0" w:color="auto"/>
            <w:right w:val="none" w:sz="0" w:space="0" w:color="auto"/>
          </w:divBdr>
        </w:div>
        <w:div w:id="1955356740">
          <w:marLeft w:val="0"/>
          <w:marRight w:val="0"/>
          <w:marTop w:val="0"/>
          <w:marBottom w:val="0"/>
          <w:divBdr>
            <w:top w:val="none" w:sz="0" w:space="0" w:color="auto"/>
            <w:left w:val="none" w:sz="0" w:space="0" w:color="auto"/>
            <w:bottom w:val="none" w:sz="0" w:space="0" w:color="auto"/>
            <w:right w:val="none" w:sz="0" w:space="0" w:color="auto"/>
          </w:divBdr>
        </w:div>
        <w:div w:id="1068923527">
          <w:marLeft w:val="0"/>
          <w:marRight w:val="0"/>
          <w:marTop w:val="0"/>
          <w:marBottom w:val="0"/>
          <w:divBdr>
            <w:top w:val="none" w:sz="0" w:space="0" w:color="auto"/>
            <w:left w:val="none" w:sz="0" w:space="0" w:color="auto"/>
            <w:bottom w:val="none" w:sz="0" w:space="0" w:color="auto"/>
            <w:right w:val="none" w:sz="0" w:space="0" w:color="auto"/>
          </w:divBdr>
        </w:div>
        <w:div w:id="1192063356">
          <w:marLeft w:val="0"/>
          <w:marRight w:val="0"/>
          <w:marTop w:val="0"/>
          <w:marBottom w:val="0"/>
          <w:divBdr>
            <w:top w:val="none" w:sz="0" w:space="0" w:color="auto"/>
            <w:left w:val="none" w:sz="0" w:space="0" w:color="auto"/>
            <w:bottom w:val="none" w:sz="0" w:space="0" w:color="auto"/>
            <w:right w:val="none" w:sz="0" w:space="0" w:color="auto"/>
          </w:divBdr>
        </w:div>
        <w:div w:id="1339384967">
          <w:marLeft w:val="0"/>
          <w:marRight w:val="0"/>
          <w:marTop w:val="0"/>
          <w:marBottom w:val="0"/>
          <w:divBdr>
            <w:top w:val="none" w:sz="0" w:space="0" w:color="auto"/>
            <w:left w:val="none" w:sz="0" w:space="0" w:color="auto"/>
            <w:bottom w:val="none" w:sz="0" w:space="0" w:color="auto"/>
            <w:right w:val="none" w:sz="0" w:space="0" w:color="auto"/>
          </w:divBdr>
        </w:div>
        <w:div w:id="980302618">
          <w:marLeft w:val="0"/>
          <w:marRight w:val="0"/>
          <w:marTop w:val="0"/>
          <w:marBottom w:val="0"/>
          <w:divBdr>
            <w:top w:val="none" w:sz="0" w:space="0" w:color="auto"/>
            <w:left w:val="none" w:sz="0" w:space="0" w:color="auto"/>
            <w:bottom w:val="none" w:sz="0" w:space="0" w:color="auto"/>
            <w:right w:val="none" w:sz="0" w:space="0" w:color="auto"/>
          </w:divBdr>
        </w:div>
        <w:div w:id="1749302808">
          <w:marLeft w:val="0"/>
          <w:marRight w:val="0"/>
          <w:marTop w:val="0"/>
          <w:marBottom w:val="0"/>
          <w:divBdr>
            <w:top w:val="none" w:sz="0" w:space="0" w:color="auto"/>
            <w:left w:val="none" w:sz="0" w:space="0" w:color="auto"/>
            <w:bottom w:val="none" w:sz="0" w:space="0" w:color="auto"/>
            <w:right w:val="none" w:sz="0" w:space="0" w:color="auto"/>
          </w:divBdr>
        </w:div>
        <w:div w:id="1226794562">
          <w:marLeft w:val="0"/>
          <w:marRight w:val="0"/>
          <w:marTop w:val="0"/>
          <w:marBottom w:val="0"/>
          <w:divBdr>
            <w:top w:val="none" w:sz="0" w:space="0" w:color="auto"/>
            <w:left w:val="none" w:sz="0" w:space="0" w:color="auto"/>
            <w:bottom w:val="none" w:sz="0" w:space="0" w:color="auto"/>
            <w:right w:val="none" w:sz="0" w:space="0" w:color="auto"/>
          </w:divBdr>
        </w:div>
        <w:div w:id="600836317">
          <w:marLeft w:val="0"/>
          <w:marRight w:val="0"/>
          <w:marTop w:val="0"/>
          <w:marBottom w:val="0"/>
          <w:divBdr>
            <w:top w:val="none" w:sz="0" w:space="0" w:color="auto"/>
            <w:left w:val="none" w:sz="0" w:space="0" w:color="auto"/>
            <w:bottom w:val="none" w:sz="0" w:space="0" w:color="auto"/>
            <w:right w:val="none" w:sz="0" w:space="0" w:color="auto"/>
          </w:divBdr>
        </w:div>
        <w:div w:id="399060737">
          <w:marLeft w:val="0"/>
          <w:marRight w:val="0"/>
          <w:marTop w:val="0"/>
          <w:marBottom w:val="0"/>
          <w:divBdr>
            <w:top w:val="none" w:sz="0" w:space="0" w:color="auto"/>
            <w:left w:val="none" w:sz="0" w:space="0" w:color="auto"/>
            <w:bottom w:val="none" w:sz="0" w:space="0" w:color="auto"/>
            <w:right w:val="none" w:sz="0" w:space="0" w:color="auto"/>
          </w:divBdr>
        </w:div>
        <w:div w:id="1177883150">
          <w:marLeft w:val="0"/>
          <w:marRight w:val="0"/>
          <w:marTop w:val="0"/>
          <w:marBottom w:val="0"/>
          <w:divBdr>
            <w:top w:val="none" w:sz="0" w:space="0" w:color="auto"/>
            <w:left w:val="none" w:sz="0" w:space="0" w:color="auto"/>
            <w:bottom w:val="none" w:sz="0" w:space="0" w:color="auto"/>
            <w:right w:val="none" w:sz="0" w:space="0" w:color="auto"/>
          </w:divBdr>
        </w:div>
        <w:div w:id="955137032">
          <w:marLeft w:val="0"/>
          <w:marRight w:val="0"/>
          <w:marTop w:val="0"/>
          <w:marBottom w:val="0"/>
          <w:divBdr>
            <w:top w:val="none" w:sz="0" w:space="0" w:color="auto"/>
            <w:left w:val="none" w:sz="0" w:space="0" w:color="auto"/>
            <w:bottom w:val="none" w:sz="0" w:space="0" w:color="auto"/>
            <w:right w:val="none" w:sz="0" w:space="0" w:color="auto"/>
          </w:divBdr>
        </w:div>
      </w:divsChild>
    </w:div>
    <w:div w:id="1592544369">
      <w:bodyDiv w:val="1"/>
      <w:marLeft w:val="0"/>
      <w:marRight w:val="0"/>
      <w:marTop w:val="0"/>
      <w:marBottom w:val="0"/>
      <w:divBdr>
        <w:top w:val="none" w:sz="0" w:space="0" w:color="auto"/>
        <w:left w:val="none" w:sz="0" w:space="0" w:color="auto"/>
        <w:bottom w:val="none" w:sz="0" w:space="0" w:color="auto"/>
        <w:right w:val="none" w:sz="0" w:space="0" w:color="auto"/>
      </w:divBdr>
      <w:divsChild>
        <w:div w:id="1616791813">
          <w:marLeft w:val="0"/>
          <w:marRight w:val="0"/>
          <w:marTop w:val="0"/>
          <w:marBottom w:val="0"/>
          <w:divBdr>
            <w:top w:val="none" w:sz="0" w:space="0" w:color="auto"/>
            <w:left w:val="none" w:sz="0" w:space="0" w:color="auto"/>
            <w:bottom w:val="none" w:sz="0" w:space="0" w:color="auto"/>
            <w:right w:val="none" w:sz="0" w:space="0" w:color="auto"/>
          </w:divBdr>
        </w:div>
        <w:div w:id="1343045230">
          <w:marLeft w:val="0"/>
          <w:marRight w:val="0"/>
          <w:marTop w:val="0"/>
          <w:marBottom w:val="0"/>
          <w:divBdr>
            <w:top w:val="none" w:sz="0" w:space="0" w:color="auto"/>
            <w:left w:val="none" w:sz="0" w:space="0" w:color="auto"/>
            <w:bottom w:val="none" w:sz="0" w:space="0" w:color="auto"/>
            <w:right w:val="none" w:sz="0" w:space="0" w:color="auto"/>
          </w:divBdr>
        </w:div>
        <w:div w:id="695035954">
          <w:marLeft w:val="0"/>
          <w:marRight w:val="0"/>
          <w:marTop w:val="0"/>
          <w:marBottom w:val="0"/>
          <w:divBdr>
            <w:top w:val="none" w:sz="0" w:space="0" w:color="auto"/>
            <w:left w:val="none" w:sz="0" w:space="0" w:color="auto"/>
            <w:bottom w:val="none" w:sz="0" w:space="0" w:color="auto"/>
            <w:right w:val="none" w:sz="0" w:space="0" w:color="auto"/>
          </w:divBdr>
        </w:div>
      </w:divsChild>
    </w:div>
    <w:div w:id="1694109155">
      <w:bodyDiv w:val="1"/>
      <w:marLeft w:val="0"/>
      <w:marRight w:val="0"/>
      <w:marTop w:val="0"/>
      <w:marBottom w:val="0"/>
      <w:divBdr>
        <w:top w:val="none" w:sz="0" w:space="0" w:color="auto"/>
        <w:left w:val="none" w:sz="0" w:space="0" w:color="auto"/>
        <w:bottom w:val="none" w:sz="0" w:space="0" w:color="auto"/>
        <w:right w:val="none" w:sz="0" w:space="0" w:color="auto"/>
      </w:divBdr>
      <w:divsChild>
        <w:div w:id="1602688438">
          <w:marLeft w:val="0"/>
          <w:marRight w:val="0"/>
          <w:marTop w:val="0"/>
          <w:marBottom w:val="0"/>
          <w:divBdr>
            <w:top w:val="none" w:sz="0" w:space="0" w:color="auto"/>
            <w:left w:val="none" w:sz="0" w:space="0" w:color="auto"/>
            <w:bottom w:val="none" w:sz="0" w:space="0" w:color="auto"/>
            <w:right w:val="none" w:sz="0" w:space="0" w:color="auto"/>
          </w:divBdr>
        </w:div>
        <w:div w:id="66194070">
          <w:marLeft w:val="0"/>
          <w:marRight w:val="0"/>
          <w:marTop w:val="0"/>
          <w:marBottom w:val="0"/>
          <w:divBdr>
            <w:top w:val="none" w:sz="0" w:space="0" w:color="auto"/>
            <w:left w:val="none" w:sz="0" w:space="0" w:color="auto"/>
            <w:bottom w:val="none" w:sz="0" w:space="0" w:color="auto"/>
            <w:right w:val="none" w:sz="0" w:space="0" w:color="auto"/>
          </w:divBdr>
        </w:div>
        <w:div w:id="920408608">
          <w:marLeft w:val="0"/>
          <w:marRight w:val="0"/>
          <w:marTop w:val="0"/>
          <w:marBottom w:val="0"/>
          <w:divBdr>
            <w:top w:val="none" w:sz="0" w:space="0" w:color="auto"/>
            <w:left w:val="none" w:sz="0" w:space="0" w:color="auto"/>
            <w:bottom w:val="none" w:sz="0" w:space="0" w:color="auto"/>
            <w:right w:val="none" w:sz="0" w:space="0" w:color="auto"/>
          </w:divBdr>
        </w:div>
        <w:div w:id="1167667850">
          <w:marLeft w:val="0"/>
          <w:marRight w:val="0"/>
          <w:marTop w:val="0"/>
          <w:marBottom w:val="0"/>
          <w:divBdr>
            <w:top w:val="none" w:sz="0" w:space="0" w:color="auto"/>
            <w:left w:val="none" w:sz="0" w:space="0" w:color="auto"/>
            <w:bottom w:val="none" w:sz="0" w:space="0" w:color="auto"/>
            <w:right w:val="none" w:sz="0" w:space="0" w:color="auto"/>
          </w:divBdr>
        </w:div>
        <w:div w:id="2052341954">
          <w:marLeft w:val="0"/>
          <w:marRight w:val="0"/>
          <w:marTop w:val="0"/>
          <w:marBottom w:val="0"/>
          <w:divBdr>
            <w:top w:val="none" w:sz="0" w:space="0" w:color="auto"/>
            <w:left w:val="none" w:sz="0" w:space="0" w:color="auto"/>
            <w:bottom w:val="none" w:sz="0" w:space="0" w:color="auto"/>
            <w:right w:val="none" w:sz="0" w:space="0" w:color="auto"/>
          </w:divBdr>
        </w:div>
        <w:div w:id="1766339564">
          <w:marLeft w:val="0"/>
          <w:marRight w:val="0"/>
          <w:marTop w:val="0"/>
          <w:marBottom w:val="0"/>
          <w:divBdr>
            <w:top w:val="none" w:sz="0" w:space="0" w:color="auto"/>
            <w:left w:val="none" w:sz="0" w:space="0" w:color="auto"/>
            <w:bottom w:val="none" w:sz="0" w:space="0" w:color="auto"/>
            <w:right w:val="none" w:sz="0" w:space="0" w:color="auto"/>
          </w:divBdr>
        </w:div>
        <w:div w:id="249310962">
          <w:marLeft w:val="0"/>
          <w:marRight w:val="0"/>
          <w:marTop w:val="0"/>
          <w:marBottom w:val="0"/>
          <w:divBdr>
            <w:top w:val="none" w:sz="0" w:space="0" w:color="auto"/>
            <w:left w:val="none" w:sz="0" w:space="0" w:color="auto"/>
            <w:bottom w:val="none" w:sz="0" w:space="0" w:color="auto"/>
            <w:right w:val="none" w:sz="0" w:space="0" w:color="auto"/>
          </w:divBdr>
        </w:div>
        <w:div w:id="337732454">
          <w:marLeft w:val="0"/>
          <w:marRight w:val="0"/>
          <w:marTop w:val="0"/>
          <w:marBottom w:val="0"/>
          <w:divBdr>
            <w:top w:val="none" w:sz="0" w:space="0" w:color="auto"/>
            <w:left w:val="none" w:sz="0" w:space="0" w:color="auto"/>
            <w:bottom w:val="none" w:sz="0" w:space="0" w:color="auto"/>
            <w:right w:val="none" w:sz="0" w:space="0" w:color="auto"/>
          </w:divBdr>
        </w:div>
        <w:div w:id="1624917244">
          <w:marLeft w:val="0"/>
          <w:marRight w:val="0"/>
          <w:marTop w:val="0"/>
          <w:marBottom w:val="0"/>
          <w:divBdr>
            <w:top w:val="none" w:sz="0" w:space="0" w:color="auto"/>
            <w:left w:val="none" w:sz="0" w:space="0" w:color="auto"/>
            <w:bottom w:val="none" w:sz="0" w:space="0" w:color="auto"/>
            <w:right w:val="none" w:sz="0" w:space="0" w:color="auto"/>
          </w:divBdr>
        </w:div>
        <w:div w:id="338242719">
          <w:marLeft w:val="0"/>
          <w:marRight w:val="0"/>
          <w:marTop w:val="0"/>
          <w:marBottom w:val="0"/>
          <w:divBdr>
            <w:top w:val="none" w:sz="0" w:space="0" w:color="auto"/>
            <w:left w:val="none" w:sz="0" w:space="0" w:color="auto"/>
            <w:bottom w:val="none" w:sz="0" w:space="0" w:color="auto"/>
            <w:right w:val="none" w:sz="0" w:space="0" w:color="auto"/>
          </w:divBdr>
        </w:div>
        <w:div w:id="1717775115">
          <w:marLeft w:val="0"/>
          <w:marRight w:val="0"/>
          <w:marTop w:val="0"/>
          <w:marBottom w:val="0"/>
          <w:divBdr>
            <w:top w:val="none" w:sz="0" w:space="0" w:color="auto"/>
            <w:left w:val="none" w:sz="0" w:space="0" w:color="auto"/>
            <w:bottom w:val="none" w:sz="0" w:space="0" w:color="auto"/>
            <w:right w:val="none" w:sz="0" w:space="0" w:color="auto"/>
          </w:divBdr>
        </w:div>
        <w:div w:id="1247611490">
          <w:marLeft w:val="0"/>
          <w:marRight w:val="0"/>
          <w:marTop w:val="0"/>
          <w:marBottom w:val="0"/>
          <w:divBdr>
            <w:top w:val="none" w:sz="0" w:space="0" w:color="auto"/>
            <w:left w:val="none" w:sz="0" w:space="0" w:color="auto"/>
            <w:bottom w:val="none" w:sz="0" w:space="0" w:color="auto"/>
            <w:right w:val="none" w:sz="0" w:space="0" w:color="auto"/>
          </w:divBdr>
        </w:div>
        <w:div w:id="1361781194">
          <w:marLeft w:val="0"/>
          <w:marRight w:val="0"/>
          <w:marTop w:val="0"/>
          <w:marBottom w:val="0"/>
          <w:divBdr>
            <w:top w:val="none" w:sz="0" w:space="0" w:color="auto"/>
            <w:left w:val="none" w:sz="0" w:space="0" w:color="auto"/>
            <w:bottom w:val="none" w:sz="0" w:space="0" w:color="auto"/>
            <w:right w:val="none" w:sz="0" w:space="0" w:color="auto"/>
          </w:divBdr>
        </w:div>
        <w:div w:id="1349336593">
          <w:marLeft w:val="0"/>
          <w:marRight w:val="0"/>
          <w:marTop w:val="0"/>
          <w:marBottom w:val="0"/>
          <w:divBdr>
            <w:top w:val="none" w:sz="0" w:space="0" w:color="auto"/>
            <w:left w:val="none" w:sz="0" w:space="0" w:color="auto"/>
            <w:bottom w:val="none" w:sz="0" w:space="0" w:color="auto"/>
            <w:right w:val="none" w:sz="0" w:space="0" w:color="auto"/>
          </w:divBdr>
        </w:div>
        <w:div w:id="703409379">
          <w:marLeft w:val="0"/>
          <w:marRight w:val="0"/>
          <w:marTop w:val="0"/>
          <w:marBottom w:val="0"/>
          <w:divBdr>
            <w:top w:val="none" w:sz="0" w:space="0" w:color="auto"/>
            <w:left w:val="none" w:sz="0" w:space="0" w:color="auto"/>
            <w:bottom w:val="none" w:sz="0" w:space="0" w:color="auto"/>
            <w:right w:val="none" w:sz="0" w:space="0" w:color="auto"/>
          </w:divBdr>
        </w:div>
        <w:div w:id="137310889">
          <w:marLeft w:val="0"/>
          <w:marRight w:val="0"/>
          <w:marTop w:val="0"/>
          <w:marBottom w:val="0"/>
          <w:divBdr>
            <w:top w:val="none" w:sz="0" w:space="0" w:color="auto"/>
            <w:left w:val="none" w:sz="0" w:space="0" w:color="auto"/>
            <w:bottom w:val="none" w:sz="0" w:space="0" w:color="auto"/>
            <w:right w:val="none" w:sz="0" w:space="0" w:color="auto"/>
          </w:divBdr>
        </w:div>
        <w:div w:id="358556766">
          <w:marLeft w:val="0"/>
          <w:marRight w:val="0"/>
          <w:marTop w:val="0"/>
          <w:marBottom w:val="0"/>
          <w:divBdr>
            <w:top w:val="none" w:sz="0" w:space="0" w:color="auto"/>
            <w:left w:val="none" w:sz="0" w:space="0" w:color="auto"/>
            <w:bottom w:val="none" w:sz="0" w:space="0" w:color="auto"/>
            <w:right w:val="none" w:sz="0" w:space="0" w:color="auto"/>
          </w:divBdr>
        </w:div>
        <w:div w:id="1000278090">
          <w:marLeft w:val="0"/>
          <w:marRight w:val="0"/>
          <w:marTop w:val="0"/>
          <w:marBottom w:val="0"/>
          <w:divBdr>
            <w:top w:val="none" w:sz="0" w:space="0" w:color="auto"/>
            <w:left w:val="none" w:sz="0" w:space="0" w:color="auto"/>
            <w:bottom w:val="none" w:sz="0" w:space="0" w:color="auto"/>
            <w:right w:val="none" w:sz="0" w:space="0" w:color="auto"/>
          </w:divBdr>
        </w:div>
        <w:div w:id="11880996">
          <w:marLeft w:val="0"/>
          <w:marRight w:val="0"/>
          <w:marTop w:val="0"/>
          <w:marBottom w:val="0"/>
          <w:divBdr>
            <w:top w:val="none" w:sz="0" w:space="0" w:color="auto"/>
            <w:left w:val="none" w:sz="0" w:space="0" w:color="auto"/>
            <w:bottom w:val="none" w:sz="0" w:space="0" w:color="auto"/>
            <w:right w:val="none" w:sz="0" w:space="0" w:color="auto"/>
          </w:divBdr>
        </w:div>
        <w:div w:id="1421483669">
          <w:marLeft w:val="0"/>
          <w:marRight w:val="0"/>
          <w:marTop w:val="0"/>
          <w:marBottom w:val="0"/>
          <w:divBdr>
            <w:top w:val="none" w:sz="0" w:space="0" w:color="auto"/>
            <w:left w:val="none" w:sz="0" w:space="0" w:color="auto"/>
            <w:bottom w:val="none" w:sz="0" w:space="0" w:color="auto"/>
            <w:right w:val="none" w:sz="0" w:space="0" w:color="auto"/>
          </w:divBdr>
        </w:div>
        <w:div w:id="1499611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cird/whats-new/mycoplasma-pneumoniae-infections-have-been-increasing.html" TargetMode="External"/><Relationship Id="rId3" Type="http://schemas.openxmlformats.org/officeDocument/2006/relationships/numbering" Target="numbering.xml"/><Relationship Id="rId7" Type="http://schemas.openxmlformats.org/officeDocument/2006/relationships/hyperlink" Target="https://www.cdc.gov/mycoplasma/about/index.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hnmg2xdu.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hnmg2xdu</Template>
  <TotalTime>1264</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17</cp:revision>
  <cp:lastPrinted>2024-10-29T15:00:00Z</cp:lastPrinted>
  <dcterms:created xsi:type="dcterms:W3CDTF">2024-10-25T22:01:00Z</dcterms:created>
  <dcterms:modified xsi:type="dcterms:W3CDTF">2024-10-29T15:12:00Z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