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45B80" w14:textId="24E4D82D" w:rsidR="009D0854" w:rsidRDefault="009D0854" w:rsidP="009D0854">
      <w:r>
        <w:t>Health Highlights: Cicadas + Burn safety</w:t>
      </w:r>
    </w:p>
    <w:p w14:paraId="39022BEA" w14:textId="3C9389E8" w:rsidR="009D0854" w:rsidRDefault="009D0854" w:rsidP="009D0854">
      <w:r>
        <w:t>Matt Sheehan | Media Relations Coordinator</w:t>
      </w:r>
    </w:p>
    <w:p w14:paraId="3C88F391" w14:textId="0A233FE2" w:rsidR="009D0854" w:rsidRDefault="009D0854" w:rsidP="009D0854">
      <w:r>
        <w:t>Video Version</w:t>
      </w:r>
    </w:p>
    <w:p w14:paraId="698C59C7" w14:textId="77777777" w:rsidR="009D0854" w:rsidRPr="009D0854" w:rsidRDefault="009D0854" w:rsidP="009D0854"/>
    <w:p w14:paraId="68FA9112" w14:textId="77777777" w:rsidR="00542566" w:rsidRDefault="009D0854" w:rsidP="009D0854">
      <w:r w:rsidRPr="007255FB">
        <w:rPr>
          <w:b/>
          <w:bCs/>
        </w:rPr>
        <w:t>INTRO</w:t>
      </w:r>
      <w:r>
        <w:t xml:space="preserve">: </w:t>
      </w:r>
      <w:r w:rsidR="00542566">
        <w:t xml:space="preserve">STAYING </w:t>
      </w:r>
      <w:r>
        <w:t xml:space="preserve">SAFE WHILE GRILLING– </w:t>
      </w:r>
      <w:r w:rsidR="00542566">
        <w:t xml:space="preserve">AND A NOISY INSECT GETTING A LOT OF ATTENTION. </w:t>
      </w:r>
    </w:p>
    <w:p w14:paraId="6E8954F3" w14:textId="093FA070" w:rsidR="009D0854" w:rsidRDefault="009D0854" w:rsidP="009D0854">
      <w:r>
        <w:t>MATT SHEEHAN SHARES MORE IN TODAY’S HEALTH HIGHLIGHTS.</w:t>
      </w:r>
    </w:p>
    <w:p w14:paraId="33A23FC8" w14:textId="77777777" w:rsidR="009D0854" w:rsidRDefault="009D0854" w:rsidP="009D0854"/>
    <w:p w14:paraId="28FC4993" w14:textId="229C14CE" w:rsidR="009D0854" w:rsidRDefault="009D0854" w:rsidP="009D0854">
      <w:r>
        <w:t>&lt;&lt;(</w:t>
      </w:r>
      <w:r>
        <w:t>THEY’RE LOUD</w:t>
      </w:r>
      <w:r w:rsidR="00542566">
        <w:t xml:space="preserve">…. HAVE BRIGHT RED </w:t>
      </w:r>
      <w:r>
        <w:t>EYES</w:t>
      </w:r>
      <w:r w:rsidR="00542566">
        <w:t xml:space="preserve">… </w:t>
      </w:r>
      <w:r>
        <w:t xml:space="preserve"> AND SHED THEIR EXOSKELETONS ALL OVER YOU</w:t>
      </w:r>
      <w:r w:rsidR="00542566">
        <w:t>R</w:t>
      </w:r>
      <w:r>
        <w:t xml:space="preserve"> YARD. BUT… THEY’RE COMPLETELY HARMLESS. </w:t>
      </w:r>
    </w:p>
    <w:p w14:paraId="3F864BC8" w14:textId="77777777" w:rsidR="009D0854" w:rsidRDefault="009D0854" w:rsidP="009D0854"/>
    <w:p w14:paraId="1E1619F7" w14:textId="16F00334" w:rsidR="009D0854" w:rsidRDefault="009D0854" w:rsidP="009D0854">
      <w:r>
        <w:t xml:space="preserve">WE’RE TALKING ABOUT CICADAS… THE WINGED INSECTS THAT MAY BE SWARMING </w:t>
      </w:r>
      <w:r w:rsidR="00B47132">
        <w:t>YOUR</w:t>
      </w:r>
      <w:r>
        <w:t xml:space="preserve"> </w:t>
      </w:r>
      <w:r w:rsidR="009E2B28">
        <w:t xml:space="preserve">TREES AND </w:t>
      </w:r>
      <w:r>
        <w:t xml:space="preserve">YARDS THIS SUMMER. DR. BRIAN CURTIS WITH OSF HEALTHCARE… SAYS TO EXPERIENCE THE RARITY OF NATURE WHILE IT’S HERE. </w:t>
      </w:r>
    </w:p>
    <w:p w14:paraId="50EED832" w14:textId="77777777" w:rsidR="009D0854" w:rsidRDefault="009D0854" w:rsidP="009D0854"/>
    <w:p w14:paraId="75E8CA3B" w14:textId="77777777" w:rsidR="009D0854" w:rsidRPr="007255FB" w:rsidRDefault="009D0854" w:rsidP="009D0854">
      <w:pPr>
        <w:rPr>
          <w:b/>
          <w:bCs/>
        </w:rPr>
      </w:pPr>
      <w:r w:rsidRPr="007255FB">
        <w:rPr>
          <w:b/>
          <w:bCs/>
        </w:rPr>
        <w:t>TAKE SOT | DR. BRIAN CURTIS | VICE PRESIDENT OF CLINICAL SPECIALTY SERVICES | OSF HEALTHCARE</w:t>
      </w:r>
    </w:p>
    <w:p w14:paraId="7EA331FD" w14:textId="77777777" w:rsidR="009D0854" w:rsidRDefault="009D0854" w:rsidP="009D0854"/>
    <w:p w14:paraId="55C1C127" w14:textId="77777777" w:rsidR="009D0854" w:rsidRDefault="009D0854" w:rsidP="009D0854">
      <w:r>
        <w:t>“Enjoy them. It’s part of nature, right? They only come around every 15-16 years.”</w:t>
      </w:r>
    </w:p>
    <w:p w14:paraId="4B23DC3A" w14:textId="77777777" w:rsidR="009D0854" w:rsidRDefault="009D0854" w:rsidP="009D0854"/>
    <w:p w14:paraId="39C48406" w14:textId="79193B50" w:rsidR="009D0854" w:rsidRDefault="009D0854" w:rsidP="009D0854">
      <w:r>
        <w:t xml:space="preserve">WHILE THEY ARE LOUD BUGS – DR. CURTIS SAYS IT’S ONLY DURING THE DAY. SO DON’T LOSE SLEEP OVER CICADAS. </w:t>
      </w:r>
    </w:p>
    <w:p w14:paraId="6907CD5D" w14:textId="77777777" w:rsidR="009D0854" w:rsidRDefault="009D0854" w:rsidP="009D0854"/>
    <w:p w14:paraId="5D21FFBA" w14:textId="1B5FEBAD" w:rsidR="009D0854" w:rsidRDefault="009D0854" w:rsidP="009D0854">
      <w:r>
        <w:t>SUMMER’S A TIME FOR BEING OUTDOORS AND GRILLING YOUR FAVORITE FOODS</w:t>
      </w:r>
      <w:r w:rsidR="00852BF1">
        <w:t>…</w:t>
      </w:r>
      <w:r>
        <w:t xml:space="preserve"> BUT MEDICAL EXPERTS SAY IT’S IMPORTANT TO PLAY IT SAFE BEFORE </w:t>
      </w:r>
      <w:r w:rsidR="00A22906">
        <w:t>LIGHTING</w:t>
      </w:r>
      <w:r>
        <w:t xml:space="preserve"> THAT FIRST FLAME. MAKE SURE YOUR GAS GRILL IS READY. IF </w:t>
      </w:r>
      <w:r w:rsidR="00350EBB">
        <w:t xml:space="preserve">IT’S </w:t>
      </w:r>
      <w:r>
        <w:t xml:space="preserve">NOT PRIMED CORRECTLY – </w:t>
      </w:r>
      <w:r w:rsidR="00894595">
        <w:t>THAT</w:t>
      </w:r>
      <w:r>
        <w:t xml:space="preserve"> COULD LEAD UP TO A BUILDUP OF GAS THAT CAN EXPLODE. ANOTHER CONCERN IS WHEN PEOPLE USE LIGHTER FLUID WITH CHARCOAL… SOME PEOPLE POUR TOO MUCH LIGHTER FLUID ON WHICH CAN QUICKLY CREATE FLASH BURNS</w:t>
      </w:r>
      <w:r w:rsidR="00894595">
        <w:t>.</w:t>
      </w:r>
      <w:r>
        <w:t xml:space="preserve"> </w:t>
      </w:r>
    </w:p>
    <w:p w14:paraId="641C93AE" w14:textId="7868E053" w:rsidR="009D0854" w:rsidRPr="009D0854" w:rsidRDefault="009D0854" w:rsidP="009D0854">
      <w:pPr>
        <w:pStyle w:val="NormalWeb"/>
        <w:rPr>
          <w:rFonts w:ascii="Cambria" w:hAnsi="Cambria"/>
          <w:b/>
          <w:bCs/>
          <w:color w:val="000000"/>
          <w:sz w:val="22"/>
          <w:szCs w:val="22"/>
        </w:rPr>
      </w:pPr>
      <w:r w:rsidRPr="009D0854">
        <w:rPr>
          <w:rFonts w:ascii="Cambria" w:hAnsi="Cambria"/>
          <w:b/>
          <w:bCs/>
          <w:color w:val="000000"/>
          <w:sz w:val="22"/>
          <w:szCs w:val="22"/>
        </w:rPr>
        <w:t xml:space="preserve">TAKE SOT | </w:t>
      </w:r>
      <w:r w:rsidRPr="009D0854">
        <w:rPr>
          <w:rFonts w:ascii="Cambria" w:hAnsi="Cambria"/>
          <w:b/>
          <w:bCs/>
          <w:color w:val="000000"/>
          <w:sz w:val="22"/>
          <w:szCs w:val="22"/>
        </w:rPr>
        <w:t>Dr. Stathis (STAY-THIS) Poulakidas (POLE-UH-KEEDAS), medical director, OSF Saint Anthony Medical Center Burn Unit, Rockford, IL.</w:t>
      </w:r>
    </w:p>
    <w:p w14:paraId="375A74F2" w14:textId="58A4AC9C" w:rsidR="009D0854" w:rsidRDefault="009D0854" w:rsidP="009D0854">
      <w:pPr>
        <w:pStyle w:val="NormalWeb"/>
        <w:rPr>
          <w:rFonts w:ascii="Cambria" w:hAnsi="Cambria"/>
          <w:color w:val="000000"/>
          <w:sz w:val="22"/>
          <w:szCs w:val="22"/>
        </w:rPr>
      </w:pPr>
      <w:r w:rsidRPr="009D0854">
        <w:rPr>
          <w:rFonts w:ascii="Cambria" w:hAnsi="Cambria"/>
          <w:color w:val="000000"/>
          <w:sz w:val="22"/>
          <w:szCs w:val="22"/>
        </w:rPr>
        <w:t xml:space="preserve">“Garages are a very dangerous place. You think ‘I'm going to get out of the rain, or I'll be able to grill year-round’ and it's going to be warm and safe. But you have turpentine, gasoline, all different types of gas products in the garage that you might use for your lawn mowers or weed eaters.” </w:t>
      </w:r>
    </w:p>
    <w:p w14:paraId="59B93F6A" w14:textId="0E496B9B" w:rsidR="009D0854" w:rsidRDefault="009D0854" w:rsidP="00BF6815">
      <w:pPr>
        <w:pStyle w:val="NormalWeb"/>
        <w:rPr>
          <w:rFonts w:ascii="Cambria" w:hAnsi="Cambria"/>
          <w:color w:val="000000"/>
          <w:sz w:val="22"/>
          <w:szCs w:val="22"/>
        </w:rPr>
      </w:pPr>
      <w:r>
        <w:rPr>
          <w:rFonts w:ascii="Cambria" w:hAnsi="Cambria"/>
          <w:color w:val="000000"/>
          <w:sz w:val="22"/>
          <w:szCs w:val="22"/>
        </w:rPr>
        <w:t xml:space="preserve">IF YOU GET LIGHTER FLUID ON YOUR SKIN… MOVE AWAY FROM THE GRILL AND WASH YOUR HANDS AND ARMS TO ENSURE WHEN YOU DO LIGHT THE FLAME… IT DOESN’T CATCH </w:t>
      </w:r>
      <w:r w:rsidR="00BF6815">
        <w:rPr>
          <w:rFonts w:ascii="Cambria" w:hAnsi="Cambria"/>
          <w:color w:val="000000"/>
          <w:sz w:val="22"/>
          <w:szCs w:val="22"/>
        </w:rPr>
        <w:t>YOUR ARMS ON FIRE</w:t>
      </w:r>
      <w:r>
        <w:rPr>
          <w:rFonts w:ascii="Cambria" w:hAnsi="Cambria"/>
          <w:color w:val="000000"/>
          <w:sz w:val="22"/>
          <w:szCs w:val="22"/>
        </w:rPr>
        <w:t xml:space="preserve">.  INVEST IN A FIRE EXTINGUISHER AND AVOID DRINKING ALCOHOL WHILE GRILLING. </w:t>
      </w:r>
    </w:p>
    <w:p w14:paraId="1D2E4345" w14:textId="4CC974AE" w:rsidR="009D0854" w:rsidRPr="009D0854" w:rsidRDefault="009D0854" w:rsidP="009D0854">
      <w:pPr>
        <w:pStyle w:val="NormalWeb"/>
        <w:rPr>
          <w:rFonts w:ascii="Cambria" w:hAnsi="Cambria"/>
          <w:color w:val="000000"/>
          <w:sz w:val="22"/>
          <w:szCs w:val="22"/>
        </w:rPr>
      </w:pPr>
      <w:r>
        <w:rPr>
          <w:rFonts w:ascii="Cambria" w:hAnsi="Cambria"/>
          <w:color w:val="000000"/>
          <w:sz w:val="22"/>
          <w:szCs w:val="22"/>
        </w:rPr>
        <w:t>WITH TODAY’S HEALTH HIGHLIGHTS… I’M MATT SHEEHAN. ))&gt;</w:t>
      </w:r>
    </w:p>
    <w:p w14:paraId="13B9D211" w14:textId="77777777" w:rsidR="005E045C" w:rsidRPr="003D17EE" w:rsidRDefault="005E045C" w:rsidP="00571DEA"/>
    <w:sectPr w:rsidR="005E045C" w:rsidRPr="003D17EE" w:rsidSect="009D0854">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54"/>
    <w:rsid w:val="00137A77"/>
    <w:rsid w:val="00191036"/>
    <w:rsid w:val="002417E5"/>
    <w:rsid w:val="00350EBB"/>
    <w:rsid w:val="003B5E63"/>
    <w:rsid w:val="003D17EE"/>
    <w:rsid w:val="004C3584"/>
    <w:rsid w:val="00542566"/>
    <w:rsid w:val="00571DEA"/>
    <w:rsid w:val="005A44ED"/>
    <w:rsid w:val="005E045C"/>
    <w:rsid w:val="0074219F"/>
    <w:rsid w:val="00840E91"/>
    <w:rsid w:val="00852BF1"/>
    <w:rsid w:val="00866925"/>
    <w:rsid w:val="00894595"/>
    <w:rsid w:val="008C3DA6"/>
    <w:rsid w:val="009051F7"/>
    <w:rsid w:val="009D0854"/>
    <w:rsid w:val="009E2B28"/>
    <w:rsid w:val="00A22906"/>
    <w:rsid w:val="00B47132"/>
    <w:rsid w:val="00BF6815"/>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9BD61"/>
  <w15:chartTrackingRefBased/>
  <w15:docId w15:val="{E7EF16F6-6BAC-461A-A94C-B46388BE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85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9D0854"/>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401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qhq5fii3.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qhq5fii3</Template>
  <TotalTime>50</TotalTime>
  <Pages>1</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10</cp:revision>
  <dcterms:created xsi:type="dcterms:W3CDTF">2024-05-28T17:47:00Z</dcterms:created>
  <dcterms:modified xsi:type="dcterms:W3CDTF">2024-05-28T18:37:00Z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