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B3431" w14:textId="3F51D8E7" w:rsidR="00585700" w:rsidRDefault="00585700" w:rsidP="00571DEA">
      <w:r>
        <w:t>Return to the court: Taylor De Boer’s health journey</w:t>
      </w:r>
    </w:p>
    <w:p w14:paraId="357984BC" w14:textId="775D9E9F" w:rsidR="005E045C" w:rsidRDefault="00585700" w:rsidP="00571DEA">
      <w:r>
        <w:t>Matt Sheehan | Media Relations Coordinator</w:t>
      </w:r>
    </w:p>
    <w:p w14:paraId="55549815" w14:textId="02D115EF" w:rsidR="00585700" w:rsidRDefault="00585700" w:rsidP="00571DEA">
      <w:r>
        <w:t>Print Version</w:t>
      </w:r>
    </w:p>
    <w:p w14:paraId="6AF8DB57" w14:textId="6BF61B5C" w:rsidR="00585700" w:rsidRDefault="00585700" w:rsidP="00571DEA"/>
    <w:p w14:paraId="75FCC3CE" w14:textId="602A4A80" w:rsidR="009310C1" w:rsidRDefault="009310C1" w:rsidP="00571DEA">
      <w:r>
        <w:t xml:space="preserve">Taylor De Boer knows how quickly life can take a drastic turn. </w:t>
      </w:r>
    </w:p>
    <w:p w14:paraId="2683A020" w14:textId="77777777" w:rsidR="009310C1" w:rsidRDefault="009310C1" w:rsidP="00571DEA"/>
    <w:p w14:paraId="4722FB8E" w14:textId="7FBB203F" w:rsidR="00585700" w:rsidRDefault="00585700" w:rsidP="00571DEA">
      <w:r>
        <w:t>A rising star in the volleyball world, De Boer was gearing up to play at the University of Illinois</w:t>
      </w:r>
      <w:r w:rsidR="009310C1">
        <w:t xml:space="preserve"> in 2023,</w:t>
      </w:r>
      <w:r>
        <w:t xml:space="preserve"> after s</w:t>
      </w:r>
      <w:r w:rsidR="00177457">
        <w:t xml:space="preserve">erving as captain for </w:t>
      </w:r>
      <w:r>
        <w:t xml:space="preserve">Team Canada’s U19 team in 2022. </w:t>
      </w:r>
    </w:p>
    <w:p w14:paraId="78CAC74E" w14:textId="77777777" w:rsidR="00585700" w:rsidRDefault="00585700" w:rsidP="00571DEA"/>
    <w:p w14:paraId="2C84EF12" w14:textId="4C08420D" w:rsidR="00585700" w:rsidRDefault="002B2BEA" w:rsidP="00571DEA">
      <w:r>
        <w:t>But Taylor started having health problems in</w:t>
      </w:r>
      <w:r w:rsidR="00585700">
        <w:t xml:space="preserve"> May 2023</w:t>
      </w:r>
      <w:r>
        <w:t xml:space="preserve">. First, she </w:t>
      </w:r>
      <w:r w:rsidR="00585700">
        <w:t xml:space="preserve">experienced sinus, ear and eye infections. After getting her wisdom teeth removed, they got infected. She went on antibiotics, but </w:t>
      </w:r>
      <w:r>
        <w:t>Taylor wasn’t getting any better. S</w:t>
      </w:r>
      <w:r w:rsidR="00585700">
        <w:t xml:space="preserve">omething was clearly wrong. </w:t>
      </w:r>
    </w:p>
    <w:p w14:paraId="261CF7C7" w14:textId="77777777" w:rsidR="00585700" w:rsidRDefault="00585700" w:rsidP="00571DEA"/>
    <w:p w14:paraId="46515732" w14:textId="4EA59988" w:rsidR="00585700" w:rsidRDefault="007E25C1" w:rsidP="00571DEA">
      <w:r>
        <w:t xml:space="preserve">After </w:t>
      </w:r>
      <w:r w:rsidR="00A317E8">
        <w:t>her medical team ordered several</w:t>
      </w:r>
      <w:r>
        <w:t xml:space="preserve"> tests, Taylor, </w:t>
      </w:r>
      <w:r w:rsidR="00EA7450">
        <w:t>who was 17</w:t>
      </w:r>
      <w:r>
        <w:t xml:space="preserve"> at the time, was sent to OSF Children’s Hospital</w:t>
      </w:r>
      <w:r w:rsidR="00585700">
        <w:t xml:space="preserve"> </w:t>
      </w:r>
      <w:r>
        <w:t xml:space="preserve">of Illinois in Peoria. There, it was discovered she had Anti-Neutrophil Cytoplasmic Antibody (ANCA) Vasculitis. </w:t>
      </w:r>
      <w:r w:rsidR="00A57968">
        <w:t xml:space="preserve">ANCA is a rare autoimmune disease that can attack many systems, like the lungs, kidneys, joints and sinuses, all at the same time. </w:t>
      </w:r>
    </w:p>
    <w:p w14:paraId="3CF26508" w14:textId="77777777" w:rsidR="007E25C1" w:rsidRDefault="007E25C1" w:rsidP="00571DEA"/>
    <w:p w14:paraId="2FBA30E1" w14:textId="6FB86CA4" w:rsidR="007E25C1" w:rsidRDefault="007E25C1" w:rsidP="00571DEA">
      <w:r w:rsidRPr="007E25C1">
        <w:t>"We were very scared and worried</w:t>
      </w:r>
      <w:r w:rsidR="007E54DD">
        <w:t>,” says Lisa De Boer, Taylor’s mom. “</w:t>
      </w:r>
      <w:r w:rsidRPr="007E25C1">
        <w:t>It was a really difficult time because it's a very challenging diagnosis</w:t>
      </w:r>
      <w:r w:rsidR="007E54DD">
        <w:t>.”</w:t>
      </w:r>
    </w:p>
    <w:p w14:paraId="1DE6FFA7" w14:textId="77777777" w:rsidR="007E25C1" w:rsidRDefault="007E25C1" w:rsidP="00571DEA"/>
    <w:p w14:paraId="58AD92F9" w14:textId="432A3C0C" w:rsidR="007E25C1" w:rsidRDefault="007E25C1" w:rsidP="00571DEA">
      <w:r>
        <w:t xml:space="preserve">After a week of treatment at the OSF Children’s Hospital, Taylor was allowed to go home with her family. </w:t>
      </w:r>
      <w:r w:rsidR="00E15184">
        <w:t>Unfortunately</w:t>
      </w:r>
      <w:r>
        <w:t xml:space="preserve">, the symptoms persisted, and she </w:t>
      </w:r>
      <w:r w:rsidR="00312389">
        <w:t>was</w:t>
      </w:r>
      <w:r>
        <w:t xml:space="preserve"> hospitalized again. </w:t>
      </w:r>
    </w:p>
    <w:p w14:paraId="76DC4E33" w14:textId="77777777" w:rsidR="007E25C1" w:rsidRDefault="007E25C1" w:rsidP="00571DEA"/>
    <w:p w14:paraId="7FA2859B" w14:textId="7BCF8857" w:rsidR="00F13CAA" w:rsidRDefault="007E25C1" w:rsidP="00571DEA">
      <w:r w:rsidRPr="007E25C1">
        <w:t xml:space="preserve">"When I first got out of the hospital, I was having sinus issues </w:t>
      </w:r>
      <w:r w:rsidR="00977619" w:rsidRPr="007E25C1">
        <w:t>and</w:t>
      </w:r>
      <w:r w:rsidRPr="007E25C1">
        <w:t xml:space="preserve"> joint pain in my legs, struggling to walk in the beginning</w:t>
      </w:r>
      <w:r w:rsidR="00A01ED0">
        <w:t>,” Taylor says.</w:t>
      </w:r>
      <w:r w:rsidRPr="007E25C1">
        <w:t xml:space="preserve"> </w:t>
      </w:r>
      <w:r w:rsidR="00A01ED0">
        <w:t>“</w:t>
      </w:r>
      <w:r w:rsidRPr="007E25C1">
        <w:t>In my lungs, I had gotten pneumonia at the time and my kidneys were slowly affected. I started getting plasma transfusions</w:t>
      </w:r>
      <w:r w:rsidR="003875BD">
        <w:t>.”</w:t>
      </w:r>
      <w:r w:rsidR="00F13CAA">
        <w:t xml:space="preserve"> </w:t>
      </w:r>
      <w:r>
        <w:t xml:space="preserve">Her kidney function decreased to 30%. </w:t>
      </w:r>
      <w:r w:rsidR="00F13CAA">
        <w:t>S</w:t>
      </w:r>
      <w:r>
        <w:t xml:space="preserve">he was </w:t>
      </w:r>
      <w:r w:rsidR="00F13CAA">
        <w:t>admitted</w:t>
      </w:r>
      <w:r>
        <w:t xml:space="preserve"> </w:t>
      </w:r>
      <w:r w:rsidR="00F13CAA">
        <w:t>to</w:t>
      </w:r>
      <w:r>
        <w:t xml:space="preserve"> the Critical Care Unit </w:t>
      </w:r>
      <w:r w:rsidR="00802A90">
        <w:t xml:space="preserve">– Taylor’s road to recovery was going to last far longer than first expected. </w:t>
      </w:r>
      <w:r>
        <w:t xml:space="preserve"> </w:t>
      </w:r>
    </w:p>
    <w:p w14:paraId="43161057" w14:textId="77777777" w:rsidR="00F13CAA" w:rsidRDefault="00F13CAA" w:rsidP="00571DEA"/>
    <w:p w14:paraId="5BAE561C" w14:textId="6062D420" w:rsidR="007E25C1" w:rsidRDefault="007E25C1" w:rsidP="00571DEA">
      <w:r>
        <w:t>Taylor’s physician</w:t>
      </w:r>
      <w:r w:rsidR="004061F8">
        <w:t xml:space="preserve"> is Kelsey Grimes</w:t>
      </w:r>
      <w:r>
        <w:t>,</w:t>
      </w:r>
      <w:r w:rsidR="00112510">
        <w:t xml:space="preserve"> DO,</w:t>
      </w:r>
      <w:r>
        <w:t xml:space="preserve"> </w:t>
      </w:r>
      <w:r w:rsidR="00E74984">
        <w:t xml:space="preserve">a third-year resident at OSF Children’s Hospital of Illinois. </w:t>
      </w:r>
      <w:r>
        <w:t xml:space="preserve">As a former athlete, she connected with Taylor’s desire to get back to her sport. </w:t>
      </w:r>
    </w:p>
    <w:p w14:paraId="37AA246C" w14:textId="77777777" w:rsidR="007E25C1" w:rsidRDefault="007E25C1" w:rsidP="00571DEA"/>
    <w:p w14:paraId="6E283596" w14:textId="1804A85A" w:rsidR="007E25C1" w:rsidRDefault="00D16197" w:rsidP="00571DEA">
      <w:r>
        <w:t xml:space="preserve">Dr. Grimes says it was an honor to care for Taylor. </w:t>
      </w:r>
      <w:r w:rsidR="007E25C1" w:rsidRPr="007E25C1">
        <w:t>"</w:t>
      </w:r>
      <w:r w:rsidR="007E25C1">
        <w:t>T</w:t>
      </w:r>
      <w:r w:rsidR="007E25C1" w:rsidRPr="007E25C1">
        <w:t>he whole time</w:t>
      </w:r>
      <w:r w:rsidR="007E25C1">
        <w:t xml:space="preserve"> she </w:t>
      </w:r>
      <w:r w:rsidR="007E25C1" w:rsidRPr="007E25C1">
        <w:t>was very positive and did exactly what we recommended</w:t>
      </w:r>
      <w:r w:rsidR="00382E26">
        <w:t>,” she says.</w:t>
      </w:r>
      <w:r w:rsidR="007E25C1" w:rsidRPr="007E25C1">
        <w:t xml:space="preserve"> </w:t>
      </w:r>
      <w:r w:rsidR="00382E26">
        <w:t>“</w:t>
      </w:r>
      <w:r w:rsidR="007E25C1" w:rsidRPr="007E25C1">
        <w:t xml:space="preserve">A lot of times </w:t>
      </w:r>
      <w:r w:rsidR="007E25C1" w:rsidRPr="007E25C1">
        <w:t>on</w:t>
      </w:r>
      <w:r w:rsidR="007E25C1" w:rsidRPr="007E25C1">
        <w:t xml:space="preserve"> these journeys it becomes hard. Your spirit gets down, but she had family support. Her parents were there and they're awesome!"</w:t>
      </w:r>
      <w:r w:rsidR="007E25C1">
        <w:t xml:space="preserve"> </w:t>
      </w:r>
    </w:p>
    <w:p w14:paraId="4D3DB124" w14:textId="77777777" w:rsidR="007E25C1" w:rsidRDefault="007E25C1" w:rsidP="00571DEA"/>
    <w:p w14:paraId="64E55644" w14:textId="7A187AB8" w:rsidR="007E25C1" w:rsidRDefault="009435C1" w:rsidP="00571DEA">
      <w:r>
        <w:t xml:space="preserve">After </w:t>
      </w:r>
      <w:r w:rsidR="00A66F3C">
        <w:t xml:space="preserve">spending </w:t>
      </w:r>
      <w:r>
        <w:t>a couple of weeks in the Critical Care Unit</w:t>
      </w:r>
      <w:r w:rsidR="00A66F3C">
        <w:t xml:space="preserve"> where Taylor received plasma infusions</w:t>
      </w:r>
      <w:r>
        <w:t xml:space="preserve">, </w:t>
      </w:r>
      <w:r w:rsidR="00FF7C67">
        <w:t>her</w:t>
      </w:r>
      <w:r>
        <w:t xml:space="preserve"> health greatly improved. Lisa, Taylor’s mother, says one of the positive turning points was </w:t>
      </w:r>
      <w:r w:rsidR="000A0385">
        <w:t xml:space="preserve">frequent visits from </w:t>
      </w:r>
      <w:r>
        <w:t>the</w:t>
      </w:r>
      <w:r w:rsidR="000A0385">
        <w:t xml:space="preserve"> hospital’s</w:t>
      </w:r>
      <w:r>
        <w:t xml:space="preserve"> therapy dogs. </w:t>
      </w:r>
    </w:p>
    <w:p w14:paraId="2A287122" w14:textId="77777777" w:rsidR="009435C1" w:rsidRDefault="009435C1" w:rsidP="00571DEA"/>
    <w:p w14:paraId="5CD881CF" w14:textId="6EC19F46" w:rsidR="009435C1" w:rsidRDefault="009435C1" w:rsidP="00571DEA">
      <w:r>
        <w:t>“</w:t>
      </w:r>
      <w:r w:rsidRPr="009435C1">
        <w:t>Taylor has always had dogs her whole life, and that was something that after being so isolated, it starte</w:t>
      </w:r>
      <w:r w:rsidR="003D7A29">
        <w:t>d to change her mood</w:t>
      </w:r>
      <w:r w:rsidRPr="009435C1">
        <w:t xml:space="preserve"> a little bit</w:t>
      </w:r>
      <w:r>
        <w:t>,” Lisa says</w:t>
      </w:r>
      <w:r w:rsidR="00975570">
        <w:t>.</w:t>
      </w:r>
    </w:p>
    <w:p w14:paraId="5DE8BA1A" w14:textId="77777777" w:rsidR="009435C1" w:rsidRDefault="009435C1" w:rsidP="00571DEA"/>
    <w:p w14:paraId="436D22D5" w14:textId="08123755" w:rsidR="009435C1" w:rsidRDefault="009435C1" w:rsidP="00571DEA">
      <w:r>
        <w:t xml:space="preserve">In early August 2023, </w:t>
      </w:r>
      <w:r w:rsidR="007A2C5E">
        <w:t xml:space="preserve">the medical care team </w:t>
      </w:r>
      <w:r>
        <w:t xml:space="preserve">decided Taylor was </w:t>
      </w:r>
      <w:r w:rsidR="00E32B83">
        <w:t>feeling good enough</w:t>
      </w:r>
      <w:r>
        <w:t xml:space="preserve"> to return home. Now came another tough chapter of the journe</w:t>
      </w:r>
      <w:r w:rsidR="00A00F62">
        <w:t>y –</w:t>
      </w:r>
      <w:r w:rsidR="00FF6FC0">
        <w:t xml:space="preserve"> </w:t>
      </w:r>
      <w:r>
        <w:t xml:space="preserve">the recovery. </w:t>
      </w:r>
      <w:r w:rsidR="00FF6FC0">
        <w:t xml:space="preserve">While she was feeling better, Taylor was in no condition to return to volleyball full time. </w:t>
      </w:r>
      <w:r>
        <w:t>She returned to Champaign, Illinois</w:t>
      </w:r>
      <w:r w:rsidR="00B6275B">
        <w:t>,</w:t>
      </w:r>
      <w:r>
        <w:t xml:space="preserve"> </w:t>
      </w:r>
      <w:r w:rsidR="00E74984">
        <w:t xml:space="preserve">and went through extensive rehab while redshirting </w:t>
      </w:r>
      <w:r w:rsidR="00B6275B">
        <w:t>for</w:t>
      </w:r>
      <w:r w:rsidR="00E74984">
        <w:t xml:space="preserve"> the University of Illinois volleyball team. </w:t>
      </w:r>
    </w:p>
    <w:p w14:paraId="1F6F23EE" w14:textId="77777777" w:rsidR="009435C1" w:rsidRDefault="009435C1" w:rsidP="00571DEA"/>
    <w:p w14:paraId="04DD4801" w14:textId="2902A9B4" w:rsidR="009435C1" w:rsidRDefault="009435C1" w:rsidP="00571DEA">
      <w:r w:rsidRPr="009435C1">
        <w:t xml:space="preserve">"The different organs that were impacted because of this illness, you have to give them </w:t>
      </w:r>
      <w:r w:rsidR="00AF356F">
        <w:t>time to recover</w:t>
      </w:r>
      <w:r w:rsidRPr="009435C1">
        <w:t xml:space="preserve"> with that. That is sometimes hard to tell. Everyone recovers differently. You have specific medications you have to stay on to prevent infections</w:t>
      </w:r>
      <w:r w:rsidR="00017BFB">
        <w:t>. T</w:t>
      </w:r>
      <w:r w:rsidRPr="009435C1">
        <w:t>hat can be a prolonged thing," Dr. Grimes says. "Then you have the deconditioning that happens because of prolonged admission. She's not doing the same exercise that she was doing prior, so you have to work your way back up from a physical and muscular standpoint."</w:t>
      </w:r>
    </w:p>
    <w:p w14:paraId="25333FD9" w14:textId="77777777" w:rsidR="009435C1" w:rsidRDefault="009435C1" w:rsidP="00571DEA"/>
    <w:p w14:paraId="3E2DA502" w14:textId="5D4D2568" w:rsidR="009435C1" w:rsidRDefault="009435C1" w:rsidP="00571DEA">
      <w:r>
        <w:t xml:space="preserve">Taylor agrees. Looking back at her recovery, she says it wasn’t easy at all. </w:t>
      </w:r>
    </w:p>
    <w:p w14:paraId="023CD2BE" w14:textId="77777777" w:rsidR="009435C1" w:rsidRDefault="009435C1" w:rsidP="00571DEA"/>
    <w:p w14:paraId="6BBB65EE" w14:textId="57E9B7C2" w:rsidR="009435C1" w:rsidRDefault="009435C1" w:rsidP="00571DEA">
      <w:r w:rsidRPr="009435C1">
        <w:lastRenderedPageBreak/>
        <w:t xml:space="preserve">"Your body needs time to learn how to move again. I basically had to learn how to play volleyball again, which was a little ugly in the beginning," </w:t>
      </w:r>
      <w:r w:rsidR="000B5F3F">
        <w:t>says Taylor, laughing</w:t>
      </w:r>
      <w:r w:rsidRPr="009435C1">
        <w:t xml:space="preserve">. "I'm at a point where I have a jump </w:t>
      </w:r>
      <w:r w:rsidRPr="009435C1">
        <w:t>count</w:t>
      </w:r>
      <w:r>
        <w:t xml:space="preserve"> </w:t>
      </w:r>
      <w:r w:rsidRPr="009435C1">
        <w:t>I have to hit, to keep elevating the number of times I jump so I'm more comfortable in every practice setting. I'm working out with the team full time, practicing full time and am back in the swing of things which is nice."</w:t>
      </w:r>
    </w:p>
    <w:p w14:paraId="3A10B8CC" w14:textId="77777777" w:rsidR="00E74984" w:rsidRDefault="00E74984" w:rsidP="00571DEA"/>
    <w:p w14:paraId="2310D01B" w14:textId="2AA18BC0" w:rsidR="00E74984" w:rsidRDefault="00E74984" w:rsidP="00571DEA">
      <w:r>
        <w:t xml:space="preserve">Dr. Grimes </w:t>
      </w:r>
      <w:r w:rsidR="00C27FBC">
        <w:t>teamed up</w:t>
      </w:r>
      <w:r>
        <w:t xml:space="preserve"> with Taylor’s coaching and training staff to</w:t>
      </w:r>
      <w:r>
        <w:t xml:space="preserve"> ensure the recovery plan was at the right speed, and not going too fast. </w:t>
      </w:r>
    </w:p>
    <w:p w14:paraId="743F5CAF" w14:textId="77777777" w:rsidR="009435C1" w:rsidRDefault="009435C1" w:rsidP="00571DEA"/>
    <w:p w14:paraId="538FEB0E" w14:textId="24616E68" w:rsidR="009435C1" w:rsidRDefault="009435C1" w:rsidP="00571DEA">
      <w:r>
        <w:t>Taylor has a new outlook on life. She wants to use her story to help others.</w:t>
      </w:r>
    </w:p>
    <w:p w14:paraId="5839CC14" w14:textId="77777777" w:rsidR="009435C1" w:rsidRDefault="009435C1" w:rsidP="00571DEA"/>
    <w:p w14:paraId="438271C6" w14:textId="7252A7B1" w:rsidR="009435C1" w:rsidRPr="009435C1" w:rsidRDefault="009435C1" w:rsidP="009435C1">
      <w:r w:rsidRPr="009435C1">
        <w:t>"I just want to be an advocate for those who feel like they can't do that anymore or struggle to find their passion</w:t>
      </w:r>
      <w:r w:rsidR="004C5BA7">
        <w:t xml:space="preserve"> </w:t>
      </w:r>
      <w:r w:rsidRPr="009435C1">
        <w:t>for it because they think they're not allowed to do it</w:t>
      </w:r>
      <w:r>
        <w:t xml:space="preserve">,” </w:t>
      </w:r>
      <w:r w:rsidR="00430B73">
        <w:t>she says</w:t>
      </w:r>
      <w:r>
        <w:t>.</w:t>
      </w:r>
    </w:p>
    <w:p w14:paraId="69A16223" w14:textId="77777777" w:rsidR="009435C1" w:rsidRDefault="009435C1" w:rsidP="00571DEA"/>
    <w:p w14:paraId="4CDD4914" w14:textId="4097CC71" w:rsidR="009435C1" w:rsidRDefault="009435C1" w:rsidP="00571DEA">
      <w:r>
        <w:t xml:space="preserve">And she’s doing just that. She now works with the Uplifting Athletes organization, giving encouragement to other athletes suffering from rare autoimmune diseases. </w:t>
      </w:r>
    </w:p>
    <w:p w14:paraId="5BC6E428" w14:textId="77777777" w:rsidR="00E74984" w:rsidRDefault="00E74984" w:rsidP="00571DEA"/>
    <w:p w14:paraId="4052353C" w14:textId="73979333" w:rsidR="00E74984" w:rsidRDefault="00E74984" w:rsidP="00571DEA">
      <w:r>
        <w:t xml:space="preserve">She </w:t>
      </w:r>
      <w:r w:rsidR="006A68C6">
        <w:t>returned to full</w:t>
      </w:r>
      <w:r>
        <w:t xml:space="preserve"> training with the U of I team </w:t>
      </w:r>
      <w:r w:rsidR="006A68C6">
        <w:t xml:space="preserve">this year </w:t>
      </w:r>
      <w:r>
        <w:t xml:space="preserve">and is gearing up for the fall season now.  </w:t>
      </w:r>
    </w:p>
    <w:p w14:paraId="546A8B12" w14:textId="77777777" w:rsidR="00E74984" w:rsidRDefault="00E74984" w:rsidP="00571DEA"/>
    <w:p w14:paraId="63707E2D" w14:textId="00BAEDED" w:rsidR="00E74984" w:rsidRDefault="005A6FEC" w:rsidP="00571DEA">
      <w:r>
        <w:t>Her mom’s</w:t>
      </w:r>
      <w:r w:rsidR="00E74984">
        <w:t xml:space="preserve"> advice for loved ones going through similar situations is to be in the moment and lean on your support systems. </w:t>
      </w:r>
    </w:p>
    <w:p w14:paraId="71E21D64" w14:textId="77777777" w:rsidR="009435C1" w:rsidRDefault="009435C1" w:rsidP="00571DEA"/>
    <w:p w14:paraId="78E253C3" w14:textId="427F14CD" w:rsidR="009435C1" w:rsidRDefault="00E74984" w:rsidP="00571DEA">
      <w:r w:rsidRPr="00E74984">
        <w:t>"I remember days where there were lots of tears</w:t>
      </w:r>
      <w:r w:rsidR="00AE0F61">
        <w:t>,</w:t>
      </w:r>
      <w:r w:rsidRPr="00E74984">
        <w:t xml:space="preserve"> and days where </w:t>
      </w:r>
      <w:r w:rsidR="00AC3C23">
        <w:t>she was overwhelmed</w:t>
      </w:r>
      <w:r w:rsidRPr="00E74984">
        <w:t>. She talks about it a lot now, but trying not to be too toxically positive, knowing that it was a bad day. Letting the bad days be the bad days," Lisa says. "That was hard as a parent because you want to take away some of the anxiety and stress and make things better, but you can't always do that. It was a matter of sitting with her in her tough days and being present."</w:t>
      </w:r>
    </w:p>
    <w:p w14:paraId="741D0CE0" w14:textId="77777777" w:rsidR="00E74984" w:rsidRDefault="00E74984" w:rsidP="00571DEA"/>
    <w:p w14:paraId="70E5AA7C" w14:textId="54FD2FEB" w:rsidR="00E74984" w:rsidRDefault="00E74984" w:rsidP="00571DEA">
      <w:r>
        <w:t>Taylor and Lisa agree</w:t>
      </w:r>
      <w:r w:rsidR="00AE0F61">
        <w:t xml:space="preserve"> that </w:t>
      </w:r>
      <w:r>
        <w:t xml:space="preserve">the care team at OSF HealthCare was top notch, supporting her and her family the entire journey. </w:t>
      </w:r>
    </w:p>
    <w:p w14:paraId="66002EEF" w14:textId="77777777" w:rsidR="00E74984" w:rsidRDefault="00E74984" w:rsidP="00571DEA"/>
    <w:p w14:paraId="43ADB771" w14:textId="57CE6D18" w:rsidR="00E74984" w:rsidRDefault="00E74984" w:rsidP="00571DEA">
      <w:r w:rsidRPr="00E74984">
        <w:t>"Every nurse and doctor took their time, was really patient with me and understood that I didn't really know what was going on</w:t>
      </w:r>
      <w:r w:rsidR="001610EC">
        <w:t>,” Taylor says. “</w:t>
      </w:r>
      <w:r w:rsidRPr="00E74984">
        <w:t>It was also a new setting because I was a 17-year-old kid, and everyone else on my floor was little babies. So, it was definitely a different experience, but everyone treated me really well and I was really lucky</w:t>
      </w:r>
      <w:r w:rsidR="001610EC">
        <w:t>.”</w:t>
      </w:r>
    </w:p>
    <w:p w14:paraId="47976EB7" w14:textId="77777777" w:rsidR="00E74984" w:rsidRDefault="00E74984" w:rsidP="00571DEA">
      <w:pPr>
        <w:rPr>
          <w:szCs w:val="22"/>
        </w:rPr>
      </w:pPr>
    </w:p>
    <w:p w14:paraId="09872CF4" w14:textId="4F60E380" w:rsidR="00E74984" w:rsidRDefault="00E74984" w:rsidP="00571DEA">
      <w:pPr>
        <w:rPr>
          <w:szCs w:val="22"/>
        </w:rPr>
      </w:pPr>
      <w:r>
        <w:rPr>
          <w:szCs w:val="22"/>
        </w:rPr>
        <w:t xml:space="preserve">With close monitoring, Taylor is ready </w:t>
      </w:r>
      <w:r w:rsidR="00C92AAA">
        <w:rPr>
          <w:szCs w:val="22"/>
        </w:rPr>
        <w:t xml:space="preserve">for the upcoming </w:t>
      </w:r>
      <w:r>
        <w:rPr>
          <w:szCs w:val="22"/>
        </w:rPr>
        <w:t>season</w:t>
      </w:r>
      <w:r w:rsidR="00C92AAA">
        <w:rPr>
          <w:szCs w:val="22"/>
        </w:rPr>
        <w:t xml:space="preserve">, and she </w:t>
      </w:r>
      <w:r>
        <w:rPr>
          <w:szCs w:val="22"/>
        </w:rPr>
        <w:t xml:space="preserve">hopes to return to Team Canada </w:t>
      </w:r>
      <w:r w:rsidR="003C54E3">
        <w:rPr>
          <w:szCs w:val="22"/>
        </w:rPr>
        <w:t xml:space="preserve">soon </w:t>
      </w:r>
      <w:r>
        <w:rPr>
          <w:szCs w:val="22"/>
        </w:rPr>
        <w:t xml:space="preserve">as well. </w:t>
      </w:r>
    </w:p>
    <w:p w14:paraId="2544231B" w14:textId="77777777" w:rsidR="00E74984" w:rsidRDefault="00E74984" w:rsidP="00571DEA">
      <w:pPr>
        <w:rPr>
          <w:szCs w:val="22"/>
        </w:rPr>
      </w:pPr>
    </w:p>
    <w:p w14:paraId="6699F341" w14:textId="55730FE0" w:rsidR="00E74984" w:rsidRDefault="00E74984" w:rsidP="00E74984">
      <w:pPr>
        <w:rPr>
          <w:szCs w:val="22"/>
        </w:rPr>
      </w:pPr>
      <w:r>
        <w:rPr>
          <w:szCs w:val="22"/>
        </w:rPr>
        <w:t>“We now celebrate the normal,” Lisa say</w:t>
      </w:r>
      <w:r w:rsidR="00FE3BB1">
        <w:rPr>
          <w:szCs w:val="22"/>
        </w:rPr>
        <w:t>s</w:t>
      </w:r>
      <w:r>
        <w:rPr>
          <w:szCs w:val="22"/>
        </w:rPr>
        <w:t>.</w:t>
      </w:r>
    </w:p>
    <w:p w14:paraId="1D3639A8" w14:textId="77777777" w:rsidR="00E74984" w:rsidRDefault="00E74984" w:rsidP="00571DEA">
      <w:pPr>
        <w:rPr>
          <w:szCs w:val="22"/>
        </w:rPr>
      </w:pPr>
    </w:p>
    <w:p w14:paraId="54599367" w14:textId="722471C8" w:rsidR="00E74984" w:rsidRPr="00E74984" w:rsidRDefault="0073030A" w:rsidP="00571DEA">
      <w:pPr>
        <w:rPr>
          <w:szCs w:val="22"/>
        </w:rPr>
      </w:pPr>
      <w:r>
        <w:rPr>
          <w:szCs w:val="22"/>
        </w:rPr>
        <w:t xml:space="preserve">To follow Taylor’s sports journey, the 2024 University of Illinois volleyball season can be </w:t>
      </w:r>
      <w:hyperlink r:id="rId6" w:history="1">
        <w:r w:rsidRPr="0073030A">
          <w:rPr>
            <w:rStyle w:val="Hyperlink"/>
            <w:szCs w:val="22"/>
          </w:rPr>
          <w:t>found here.</w:t>
        </w:r>
      </w:hyperlink>
      <w:r>
        <w:rPr>
          <w:szCs w:val="22"/>
        </w:rPr>
        <w:t xml:space="preserve"> </w:t>
      </w:r>
    </w:p>
    <w:sectPr w:rsidR="00E74984" w:rsidRPr="00E74984" w:rsidSect="00585700">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700"/>
    <w:rsid w:val="00017BFB"/>
    <w:rsid w:val="000A0385"/>
    <w:rsid w:val="000B5F3F"/>
    <w:rsid w:val="00112510"/>
    <w:rsid w:val="00137A77"/>
    <w:rsid w:val="001610EC"/>
    <w:rsid w:val="00177457"/>
    <w:rsid w:val="00191036"/>
    <w:rsid w:val="002417E5"/>
    <w:rsid w:val="002628B0"/>
    <w:rsid w:val="002B2BEA"/>
    <w:rsid w:val="00312389"/>
    <w:rsid w:val="00382E26"/>
    <w:rsid w:val="003875BD"/>
    <w:rsid w:val="003B5E63"/>
    <w:rsid w:val="003C54E3"/>
    <w:rsid w:val="003D17EE"/>
    <w:rsid w:val="003D7A29"/>
    <w:rsid w:val="004061F8"/>
    <w:rsid w:val="00430B73"/>
    <w:rsid w:val="004C3584"/>
    <w:rsid w:val="004C5BA7"/>
    <w:rsid w:val="00532413"/>
    <w:rsid w:val="00571DEA"/>
    <w:rsid w:val="00585700"/>
    <w:rsid w:val="005A44ED"/>
    <w:rsid w:val="005A6FEC"/>
    <w:rsid w:val="005E045C"/>
    <w:rsid w:val="006A68C6"/>
    <w:rsid w:val="0073030A"/>
    <w:rsid w:val="0074219F"/>
    <w:rsid w:val="00785BB3"/>
    <w:rsid w:val="007A2C5E"/>
    <w:rsid w:val="007E25C1"/>
    <w:rsid w:val="007E54DD"/>
    <w:rsid w:val="00802A90"/>
    <w:rsid w:val="00840E91"/>
    <w:rsid w:val="00883749"/>
    <w:rsid w:val="009051F7"/>
    <w:rsid w:val="009310C1"/>
    <w:rsid w:val="00933DA6"/>
    <w:rsid w:val="009435C1"/>
    <w:rsid w:val="00975570"/>
    <w:rsid w:val="00977619"/>
    <w:rsid w:val="00A00F62"/>
    <w:rsid w:val="00A01ED0"/>
    <w:rsid w:val="00A317E8"/>
    <w:rsid w:val="00A57968"/>
    <w:rsid w:val="00A66F3C"/>
    <w:rsid w:val="00AC3C23"/>
    <w:rsid w:val="00AE0F61"/>
    <w:rsid w:val="00AF356F"/>
    <w:rsid w:val="00B6275B"/>
    <w:rsid w:val="00BD3C06"/>
    <w:rsid w:val="00C27FBC"/>
    <w:rsid w:val="00C33696"/>
    <w:rsid w:val="00C92AAA"/>
    <w:rsid w:val="00CB0D9F"/>
    <w:rsid w:val="00CB7283"/>
    <w:rsid w:val="00CD188D"/>
    <w:rsid w:val="00D16197"/>
    <w:rsid w:val="00DB3202"/>
    <w:rsid w:val="00E10E31"/>
    <w:rsid w:val="00E15184"/>
    <w:rsid w:val="00E25D25"/>
    <w:rsid w:val="00E32B83"/>
    <w:rsid w:val="00E74984"/>
    <w:rsid w:val="00EA7450"/>
    <w:rsid w:val="00F13CAA"/>
    <w:rsid w:val="00FE3BB1"/>
    <w:rsid w:val="00FF6FC0"/>
    <w:rsid w:val="00FF7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258E7"/>
  <w15:chartTrackingRefBased/>
  <w15:docId w15:val="{224A5A1A-FE4D-4F2C-8DF1-BF1BF8AB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73030A"/>
    <w:rPr>
      <w:color w:val="007F9B" w:themeColor="hyperlink"/>
      <w:u w:val="single"/>
    </w:rPr>
  </w:style>
  <w:style w:type="character" w:styleId="UnresolvedMention">
    <w:name w:val="Unresolved Mention"/>
    <w:basedOn w:val="DefaultParagraphFont"/>
    <w:uiPriority w:val="99"/>
    <w:semiHidden/>
    <w:unhideWhenUsed/>
    <w:rsid w:val="00730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776923">
      <w:bodyDiv w:val="1"/>
      <w:marLeft w:val="0"/>
      <w:marRight w:val="0"/>
      <w:marTop w:val="0"/>
      <w:marBottom w:val="0"/>
      <w:divBdr>
        <w:top w:val="none" w:sz="0" w:space="0" w:color="auto"/>
        <w:left w:val="none" w:sz="0" w:space="0" w:color="auto"/>
        <w:bottom w:val="none" w:sz="0" w:space="0" w:color="auto"/>
        <w:right w:val="none" w:sz="0" w:space="0" w:color="auto"/>
      </w:divBdr>
      <w:divsChild>
        <w:div w:id="1606763993">
          <w:marLeft w:val="0"/>
          <w:marRight w:val="0"/>
          <w:marTop w:val="0"/>
          <w:marBottom w:val="0"/>
          <w:divBdr>
            <w:top w:val="none" w:sz="0" w:space="0" w:color="auto"/>
            <w:left w:val="none" w:sz="0" w:space="0" w:color="auto"/>
            <w:bottom w:val="none" w:sz="0" w:space="0" w:color="auto"/>
            <w:right w:val="none" w:sz="0" w:space="0" w:color="auto"/>
          </w:divBdr>
        </w:div>
      </w:divsChild>
    </w:div>
    <w:div w:id="1662999876">
      <w:bodyDiv w:val="1"/>
      <w:marLeft w:val="0"/>
      <w:marRight w:val="0"/>
      <w:marTop w:val="0"/>
      <w:marBottom w:val="0"/>
      <w:divBdr>
        <w:top w:val="none" w:sz="0" w:space="0" w:color="auto"/>
        <w:left w:val="none" w:sz="0" w:space="0" w:color="auto"/>
        <w:bottom w:val="none" w:sz="0" w:space="0" w:color="auto"/>
        <w:right w:val="none" w:sz="0" w:space="0" w:color="auto"/>
      </w:divBdr>
      <w:divsChild>
        <w:div w:id="679237284">
          <w:marLeft w:val="0"/>
          <w:marRight w:val="0"/>
          <w:marTop w:val="0"/>
          <w:marBottom w:val="0"/>
          <w:divBdr>
            <w:top w:val="none" w:sz="0" w:space="0" w:color="auto"/>
            <w:left w:val="none" w:sz="0" w:space="0" w:color="auto"/>
            <w:bottom w:val="none" w:sz="0" w:space="0" w:color="auto"/>
            <w:right w:val="none" w:sz="0" w:space="0" w:color="auto"/>
          </w:divBdr>
        </w:div>
      </w:divsChild>
    </w:div>
    <w:div w:id="1809013407">
      <w:bodyDiv w:val="1"/>
      <w:marLeft w:val="0"/>
      <w:marRight w:val="0"/>
      <w:marTop w:val="0"/>
      <w:marBottom w:val="0"/>
      <w:divBdr>
        <w:top w:val="none" w:sz="0" w:space="0" w:color="auto"/>
        <w:left w:val="none" w:sz="0" w:space="0" w:color="auto"/>
        <w:bottom w:val="none" w:sz="0" w:space="0" w:color="auto"/>
        <w:right w:val="none" w:sz="0" w:space="0" w:color="auto"/>
      </w:divBdr>
      <w:divsChild>
        <w:div w:id="376585667">
          <w:marLeft w:val="0"/>
          <w:marRight w:val="0"/>
          <w:marTop w:val="0"/>
          <w:marBottom w:val="0"/>
          <w:divBdr>
            <w:top w:val="none" w:sz="0" w:space="0" w:color="auto"/>
            <w:left w:val="none" w:sz="0" w:space="0" w:color="auto"/>
            <w:bottom w:val="none" w:sz="0" w:space="0" w:color="auto"/>
            <w:right w:val="none" w:sz="0" w:space="0" w:color="auto"/>
          </w:divBdr>
        </w:div>
      </w:divsChild>
    </w:div>
    <w:div w:id="2043086904">
      <w:bodyDiv w:val="1"/>
      <w:marLeft w:val="0"/>
      <w:marRight w:val="0"/>
      <w:marTop w:val="0"/>
      <w:marBottom w:val="0"/>
      <w:divBdr>
        <w:top w:val="none" w:sz="0" w:space="0" w:color="auto"/>
        <w:left w:val="none" w:sz="0" w:space="0" w:color="auto"/>
        <w:bottom w:val="none" w:sz="0" w:space="0" w:color="auto"/>
        <w:right w:val="none" w:sz="0" w:space="0" w:color="auto"/>
      </w:divBdr>
      <w:divsChild>
        <w:div w:id="821625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fightingillini.com/sports/womens-volleyball/schedule"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w4hffidc.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w4hffidc</Template>
  <TotalTime>1425</TotalTime>
  <Pages>2</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52</cp:revision>
  <cp:lastPrinted>2024-08-26T13:58:00Z</cp:lastPrinted>
  <dcterms:created xsi:type="dcterms:W3CDTF">2024-08-13T20:06:00Z</dcterms:created>
  <dcterms:modified xsi:type="dcterms:W3CDTF">2024-08-26T14:24:00Z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