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35C69" w14:textId="0928B1E1" w:rsidR="00FC5E6F" w:rsidRPr="008021A3" w:rsidRDefault="00FC5E6F" w:rsidP="00FC5E6F">
      <w:pPr>
        <w:rPr>
          <w:rFonts w:ascii="Tahoma" w:hAnsi="Tahoma" w:cs="Tahoma"/>
          <w:b/>
          <w:bCs/>
          <w:sz w:val="24"/>
        </w:rPr>
      </w:pPr>
      <w:r>
        <w:rPr>
          <w:rFonts w:ascii="Tahoma" w:hAnsi="Tahoma" w:cs="Tahoma"/>
          <w:b/>
          <w:bCs/>
          <w:sz w:val="24"/>
        </w:rPr>
        <w:t xml:space="preserve">Soundbite </w:t>
      </w:r>
      <w:r w:rsidRPr="008021A3">
        <w:rPr>
          <w:rFonts w:ascii="Tahoma" w:hAnsi="Tahoma" w:cs="Tahoma"/>
          <w:b/>
          <w:bCs/>
          <w:sz w:val="24"/>
        </w:rPr>
        <w:t xml:space="preserve">Script – Print – After the fire </w:t>
      </w:r>
    </w:p>
    <w:p w14:paraId="7A7D1F0D" w14:textId="77777777" w:rsidR="00FC5E6F" w:rsidRPr="008021A3" w:rsidRDefault="00FC5E6F" w:rsidP="00FC5E6F">
      <w:pPr>
        <w:rPr>
          <w:rFonts w:ascii="Tahoma" w:hAnsi="Tahoma" w:cs="Tahoma"/>
          <w:b/>
          <w:bCs/>
          <w:sz w:val="24"/>
        </w:rPr>
      </w:pPr>
    </w:p>
    <w:p w14:paraId="470876B2" w14:textId="0BC5BEA2"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Eric Cunningham, burn survivor </w:t>
      </w:r>
    </w:p>
    <w:p w14:paraId="7099FA4A" w14:textId="77777777" w:rsidR="00FC5E6F" w:rsidRPr="008021A3" w:rsidRDefault="00FC5E6F" w:rsidP="00FC5E6F">
      <w:pPr>
        <w:rPr>
          <w:rFonts w:ascii="Tahoma" w:hAnsi="Tahoma" w:cs="Tahoma"/>
          <w:sz w:val="20"/>
          <w:szCs w:val="20"/>
        </w:rPr>
      </w:pPr>
    </w:p>
    <w:p w14:paraId="2ABE6A93" w14:textId="34838DDE"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“My kids were the ones who triaged me</w:t>
      </w:r>
      <w:r w:rsidRPr="00FC5E6F">
        <w:rPr>
          <w:rFonts w:ascii="Tahoma" w:hAnsi="Tahoma" w:cs="Tahoma"/>
          <w:color w:val="FF0000"/>
          <w:sz w:val="20"/>
          <w:szCs w:val="20"/>
        </w:rPr>
        <w:t xml:space="preserve">. </w:t>
      </w:r>
      <w:r w:rsidRPr="00FC5E6F">
        <w:rPr>
          <w:rFonts w:ascii="Tahoma" w:hAnsi="Tahoma" w:cs="Tahoma"/>
          <w:color w:val="FF0000"/>
          <w:sz w:val="20"/>
          <w:szCs w:val="20"/>
        </w:rPr>
        <w:t>My daughter called 911 and my son helped keep my arm cooled off with water. When my wife got home, I was transferred by ambulance to OSF.”</w:t>
      </w:r>
      <w:r w:rsidRPr="00FC5E6F">
        <w:rPr>
          <w:rFonts w:ascii="Tahoma" w:hAnsi="Tahoma" w:cs="Tahoma"/>
          <w:color w:val="FF0000"/>
          <w:sz w:val="20"/>
          <w:szCs w:val="20"/>
        </w:rPr>
        <w:t xml:space="preserve"> (:17)</w:t>
      </w:r>
    </w:p>
    <w:p w14:paraId="660B500F" w14:textId="77777777" w:rsidR="00FC5E6F" w:rsidRPr="008021A3" w:rsidRDefault="00FC5E6F" w:rsidP="00FC5E6F">
      <w:pPr>
        <w:rPr>
          <w:rFonts w:ascii="Tahoma" w:hAnsi="Tahoma" w:cs="Tahoma"/>
          <w:sz w:val="20"/>
          <w:szCs w:val="20"/>
        </w:rPr>
      </w:pPr>
    </w:p>
    <w:p w14:paraId="1CDF2379" w14:textId="77777777"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Ginnie Cunningham, spouse of burn survivor </w:t>
      </w:r>
    </w:p>
    <w:p w14:paraId="0D48F7E3" w14:textId="77777777" w:rsidR="00FC5E6F" w:rsidRPr="00FC5E6F" w:rsidRDefault="00FC5E6F" w:rsidP="00FC5E6F">
      <w:pPr>
        <w:rPr>
          <w:rFonts w:ascii="Tahoma" w:hAnsi="Tahoma" w:cs="Tahoma"/>
          <w:b/>
          <w:bCs/>
          <w:sz w:val="20"/>
          <w:szCs w:val="20"/>
        </w:rPr>
      </w:pPr>
    </w:p>
    <w:p w14:paraId="5B0B344D" w14:textId="25635406"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 xml:space="preserve">“He really couldn't </w:t>
      </w:r>
      <w:r w:rsidRPr="00FC5E6F">
        <w:rPr>
          <w:rFonts w:ascii="Tahoma" w:hAnsi="Tahoma" w:cs="Tahoma"/>
          <w:color w:val="FF0000"/>
          <w:sz w:val="20"/>
          <w:szCs w:val="20"/>
        </w:rPr>
        <w:t>talk;</w:t>
      </w:r>
      <w:r w:rsidRPr="00FC5E6F">
        <w:rPr>
          <w:rFonts w:ascii="Tahoma" w:hAnsi="Tahoma" w:cs="Tahoma"/>
          <w:color w:val="FF0000"/>
          <w:sz w:val="20"/>
          <w:szCs w:val="20"/>
        </w:rPr>
        <w:t xml:space="preserve"> he was just standing in the garage and knew he needed a lot of help</w:t>
      </w:r>
      <w:r w:rsidRPr="00FC5E6F">
        <w:rPr>
          <w:rFonts w:ascii="Tahoma" w:hAnsi="Tahoma" w:cs="Tahoma"/>
          <w:color w:val="FF0000"/>
          <w:sz w:val="20"/>
          <w:szCs w:val="20"/>
        </w:rPr>
        <w:t>.” (:5)</w:t>
      </w:r>
    </w:p>
    <w:p w14:paraId="57E25A8B" w14:textId="77777777" w:rsidR="00FC5E6F" w:rsidRPr="008021A3" w:rsidRDefault="00FC5E6F" w:rsidP="00FC5E6F">
      <w:pPr>
        <w:rPr>
          <w:rFonts w:ascii="Tahoma" w:hAnsi="Tahoma" w:cs="Tahoma"/>
          <w:sz w:val="20"/>
          <w:szCs w:val="20"/>
        </w:rPr>
      </w:pPr>
    </w:p>
    <w:p w14:paraId="1C47C4CD" w14:textId="77777777"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Ginnie Cunningham, spouse of burn survivor </w:t>
      </w:r>
    </w:p>
    <w:p w14:paraId="4607F1C2" w14:textId="77777777" w:rsidR="00FC5E6F" w:rsidRPr="00FC5E6F" w:rsidRDefault="00FC5E6F" w:rsidP="00FC5E6F">
      <w:pPr>
        <w:rPr>
          <w:rFonts w:ascii="Tahoma" w:hAnsi="Tahoma" w:cs="Tahoma"/>
          <w:b/>
          <w:bCs/>
          <w:sz w:val="20"/>
          <w:szCs w:val="20"/>
        </w:rPr>
      </w:pPr>
    </w:p>
    <w:p w14:paraId="39D28741" w14:textId="0B625D9F"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“I felt immediately like a weight had been lifted off of me</w:t>
      </w:r>
      <w:r w:rsidRPr="00FC5E6F">
        <w:rPr>
          <w:rFonts w:ascii="Tahoma" w:hAnsi="Tahoma" w:cs="Tahoma"/>
          <w:color w:val="FF0000"/>
          <w:sz w:val="20"/>
          <w:szCs w:val="20"/>
        </w:rPr>
        <w:t xml:space="preserve"> </w:t>
      </w:r>
      <w:r w:rsidRPr="00FC5E6F">
        <w:rPr>
          <w:rFonts w:ascii="Tahoma" w:hAnsi="Tahoma" w:cs="Tahoma"/>
          <w:color w:val="FF0000"/>
          <w:sz w:val="20"/>
          <w:szCs w:val="20"/>
        </w:rPr>
        <w:t>and that I didn't have to worry about being in the right place and that he was where he needed to be, and he would be taken care of.”</w:t>
      </w:r>
      <w:r w:rsidRPr="00FC5E6F">
        <w:rPr>
          <w:rFonts w:ascii="Tahoma" w:hAnsi="Tahoma" w:cs="Tahoma"/>
          <w:color w:val="FF0000"/>
          <w:sz w:val="20"/>
          <w:szCs w:val="20"/>
        </w:rPr>
        <w:t xml:space="preserve"> (:12)</w:t>
      </w:r>
    </w:p>
    <w:p w14:paraId="5C9B920B" w14:textId="77777777" w:rsidR="00FC5E6F" w:rsidRPr="008021A3" w:rsidRDefault="00FC5E6F" w:rsidP="00FC5E6F">
      <w:pPr>
        <w:rPr>
          <w:rFonts w:ascii="Tahoma" w:hAnsi="Tahoma" w:cs="Tahoma"/>
          <w:sz w:val="20"/>
          <w:szCs w:val="20"/>
        </w:rPr>
      </w:pPr>
    </w:p>
    <w:p w14:paraId="573E8A22" w14:textId="2FC21ED6"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Dr. </w:t>
      </w:r>
      <w:r w:rsidRPr="00FC5E6F">
        <w:rPr>
          <w:rFonts w:ascii="Tahoma" w:hAnsi="Tahoma" w:cs="Tahoma"/>
          <w:b/>
          <w:bCs/>
          <w:sz w:val="20"/>
          <w:szCs w:val="20"/>
        </w:rPr>
        <w:t xml:space="preserve">Stathis </w:t>
      </w:r>
      <w:r w:rsidRPr="00FC5E6F">
        <w:rPr>
          <w:rFonts w:ascii="Tahoma" w:hAnsi="Tahoma" w:cs="Tahoma"/>
          <w:b/>
          <w:bCs/>
          <w:sz w:val="20"/>
          <w:szCs w:val="20"/>
        </w:rPr>
        <w:t>Poulakidas</w:t>
      </w:r>
      <w:r w:rsidRPr="00FC5E6F">
        <w:rPr>
          <w:rFonts w:ascii="Tahoma" w:hAnsi="Tahoma" w:cs="Tahoma"/>
          <w:b/>
          <w:bCs/>
          <w:sz w:val="20"/>
          <w:szCs w:val="20"/>
        </w:rPr>
        <w:t>, medical director, Regional Burn Unit, OSF HealthCare Saint Anthony Medical Center</w:t>
      </w:r>
      <w:r w:rsidRPr="00FC5E6F">
        <w:rPr>
          <w:rFonts w:ascii="Tahoma" w:hAnsi="Tahoma" w:cs="Tahoma"/>
          <w:b/>
          <w:bCs/>
          <w:sz w:val="20"/>
          <w:szCs w:val="20"/>
        </w:rPr>
        <w:t xml:space="preserve"> </w:t>
      </w:r>
    </w:p>
    <w:p w14:paraId="154627E6" w14:textId="77777777" w:rsidR="00FC5E6F" w:rsidRPr="008021A3" w:rsidRDefault="00FC5E6F" w:rsidP="00FC5E6F">
      <w:pPr>
        <w:rPr>
          <w:rFonts w:ascii="Tahoma" w:hAnsi="Tahoma" w:cs="Tahoma"/>
          <w:sz w:val="20"/>
          <w:szCs w:val="20"/>
        </w:rPr>
      </w:pPr>
    </w:p>
    <w:p w14:paraId="3F756B76" w14:textId="74CE4412"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“The psychological support that he needs is equally as important as the physical support that we give, from the surgical standpoint, wound care standpoint and the therapy standpoint</w:t>
      </w:r>
      <w:r w:rsidRPr="00FC5E6F">
        <w:rPr>
          <w:rFonts w:ascii="Tahoma" w:hAnsi="Tahoma" w:cs="Tahoma"/>
          <w:color w:val="FF0000"/>
          <w:sz w:val="20"/>
          <w:szCs w:val="20"/>
        </w:rPr>
        <w:t xml:space="preserve">. </w:t>
      </w:r>
      <w:r w:rsidRPr="00FC5E6F">
        <w:rPr>
          <w:rFonts w:ascii="Tahoma" w:hAnsi="Tahoma" w:cs="Tahoma"/>
          <w:color w:val="FF0000"/>
          <w:sz w:val="20"/>
          <w:szCs w:val="20"/>
        </w:rPr>
        <w:t>You're totally normal one moment and now, you have this bad injury and that makes an impact.”</w:t>
      </w:r>
      <w:r w:rsidRPr="00FC5E6F">
        <w:rPr>
          <w:rFonts w:ascii="Tahoma" w:hAnsi="Tahoma" w:cs="Tahoma"/>
          <w:color w:val="FF0000"/>
          <w:sz w:val="20"/>
          <w:szCs w:val="20"/>
        </w:rPr>
        <w:t xml:space="preserve"> (:19)</w:t>
      </w:r>
    </w:p>
    <w:p w14:paraId="16A85D98" w14:textId="77777777" w:rsidR="00FC5E6F" w:rsidRPr="008021A3" w:rsidRDefault="00FC5E6F" w:rsidP="00FC5E6F">
      <w:pPr>
        <w:rPr>
          <w:rFonts w:ascii="Tahoma" w:hAnsi="Tahoma" w:cs="Tahoma"/>
          <w:sz w:val="20"/>
          <w:szCs w:val="20"/>
        </w:rPr>
      </w:pPr>
    </w:p>
    <w:p w14:paraId="44C76478" w14:textId="77777777"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Eric Cunningham, burn survivor </w:t>
      </w:r>
    </w:p>
    <w:p w14:paraId="2BD939A8" w14:textId="77777777" w:rsidR="00FC5E6F" w:rsidRPr="008021A3" w:rsidRDefault="00FC5E6F" w:rsidP="00FC5E6F">
      <w:pPr>
        <w:rPr>
          <w:rFonts w:ascii="Tahoma" w:hAnsi="Tahoma" w:cs="Tahoma"/>
          <w:sz w:val="20"/>
          <w:szCs w:val="20"/>
        </w:rPr>
      </w:pPr>
    </w:p>
    <w:p w14:paraId="47859B34" w14:textId="3EA36D0B"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“The thing that really sticks in your head every day is that process of having your wounds scraped to get all the dead and old material off and then getting that redressed</w:t>
      </w:r>
      <w:r w:rsidRPr="00FC5E6F">
        <w:rPr>
          <w:rFonts w:ascii="Tahoma" w:hAnsi="Tahoma" w:cs="Tahoma"/>
          <w:color w:val="FF0000"/>
          <w:sz w:val="20"/>
          <w:szCs w:val="20"/>
        </w:rPr>
        <w:t xml:space="preserve">. </w:t>
      </w:r>
      <w:r w:rsidRPr="00FC5E6F">
        <w:rPr>
          <w:rFonts w:ascii="Tahoma" w:hAnsi="Tahoma" w:cs="Tahoma"/>
          <w:color w:val="FF0000"/>
          <w:sz w:val="20"/>
          <w:szCs w:val="20"/>
        </w:rPr>
        <w:t>And as that got more intense, pain medicine helped. About five days into my stay, I had surgery for the skin graft.”</w:t>
      </w:r>
      <w:r w:rsidRPr="00FC5E6F">
        <w:rPr>
          <w:rFonts w:ascii="Tahoma" w:hAnsi="Tahoma" w:cs="Tahoma"/>
          <w:color w:val="FF0000"/>
          <w:sz w:val="20"/>
          <w:szCs w:val="20"/>
        </w:rPr>
        <w:t xml:space="preserve"> (:24)</w:t>
      </w:r>
    </w:p>
    <w:p w14:paraId="6B9FE411" w14:textId="77777777" w:rsidR="00FC5E6F" w:rsidRPr="008021A3" w:rsidRDefault="00FC5E6F" w:rsidP="00FC5E6F">
      <w:pPr>
        <w:rPr>
          <w:rFonts w:ascii="Tahoma" w:hAnsi="Tahoma" w:cs="Tahoma"/>
          <w:sz w:val="20"/>
          <w:szCs w:val="20"/>
        </w:rPr>
      </w:pPr>
    </w:p>
    <w:p w14:paraId="0096084A" w14:textId="77777777"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Ginnie Cunningham, spouse of burn survivor </w:t>
      </w:r>
    </w:p>
    <w:p w14:paraId="3AD3FD02" w14:textId="77777777" w:rsidR="00FC5E6F" w:rsidRPr="008021A3" w:rsidRDefault="00FC5E6F" w:rsidP="00FC5E6F">
      <w:pPr>
        <w:rPr>
          <w:rFonts w:ascii="Tahoma" w:hAnsi="Tahoma" w:cs="Tahoma"/>
          <w:sz w:val="20"/>
          <w:szCs w:val="20"/>
        </w:rPr>
      </w:pPr>
    </w:p>
    <w:p w14:paraId="719E07C5" w14:textId="097E65F5"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“Every time they came in to bring him water, they asked me if I wanted water</w:t>
      </w:r>
      <w:r w:rsidRPr="00FC5E6F">
        <w:rPr>
          <w:rFonts w:ascii="Tahoma" w:hAnsi="Tahoma" w:cs="Tahoma"/>
          <w:color w:val="FF0000"/>
          <w:sz w:val="20"/>
          <w:szCs w:val="20"/>
        </w:rPr>
        <w:t xml:space="preserve">. </w:t>
      </w:r>
      <w:r w:rsidRPr="00FC5E6F">
        <w:rPr>
          <w:rFonts w:ascii="Tahoma" w:hAnsi="Tahoma" w:cs="Tahoma"/>
          <w:color w:val="FF0000"/>
          <w:sz w:val="20"/>
          <w:szCs w:val="20"/>
        </w:rPr>
        <w:t xml:space="preserve">I felt like I was as much of a patient sometimes as he was. They really helped me process the trauma of what had happened.” </w:t>
      </w:r>
      <w:r w:rsidRPr="00FC5E6F">
        <w:rPr>
          <w:rFonts w:ascii="Tahoma" w:hAnsi="Tahoma" w:cs="Tahoma"/>
          <w:color w:val="FF0000"/>
          <w:sz w:val="20"/>
          <w:szCs w:val="20"/>
        </w:rPr>
        <w:t>(:18)</w:t>
      </w:r>
    </w:p>
    <w:p w14:paraId="569D0CCC" w14:textId="77777777" w:rsidR="00FC5E6F" w:rsidRPr="008021A3" w:rsidRDefault="00FC5E6F" w:rsidP="00FC5E6F">
      <w:pPr>
        <w:rPr>
          <w:rFonts w:ascii="Tahoma" w:hAnsi="Tahoma" w:cs="Tahoma"/>
          <w:sz w:val="20"/>
          <w:szCs w:val="20"/>
        </w:rPr>
      </w:pPr>
    </w:p>
    <w:p w14:paraId="0EEA96A4" w14:textId="77777777"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Eric Cunningham, burn survivor </w:t>
      </w:r>
    </w:p>
    <w:p w14:paraId="53F4FC16" w14:textId="77777777" w:rsidR="00FC5E6F" w:rsidRPr="008021A3" w:rsidRDefault="00FC5E6F" w:rsidP="00FC5E6F">
      <w:pPr>
        <w:rPr>
          <w:rFonts w:ascii="Tahoma" w:hAnsi="Tahoma" w:cs="Tahoma"/>
          <w:sz w:val="20"/>
          <w:szCs w:val="20"/>
        </w:rPr>
      </w:pPr>
    </w:p>
    <w:p w14:paraId="7877B07B" w14:textId="0AA9C4F1"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“What did I learn specifically from that? And how do I potentially help other people who are going through similar challenges – whether they’re bigger or smaller</w:t>
      </w:r>
      <w:r w:rsidRPr="00FC5E6F">
        <w:rPr>
          <w:rFonts w:ascii="Tahoma" w:hAnsi="Tahoma" w:cs="Tahoma"/>
          <w:color w:val="FF0000"/>
          <w:sz w:val="20"/>
          <w:szCs w:val="20"/>
        </w:rPr>
        <w:t>.” (:10)</w:t>
      </w:r>
    </w:p>
    <w:p w14:paraId="22BA4C61" w14:textId="77777777" w:rsidR="00FC5E6F" w:rsidRPr="008021A3" w:rsidRDefault="00FC5E6F" w:rsidP="00FC5E6F">
      <w:pPr>
        <w:rPr>
          <w:rFonts w:ascii="Tahoma" w:hAnsi="Tahoma" w:cs="Tahoma"/>
          <w:sz w:val="20"/>
          <w:szCs w:val="20"/>
        </w:rPr>
      </w:pPr>
    </w:p>
    <w:p w14:paraId="4745BFA7" w14:textId="77777777" w:rsidR="00FC5E6F" w:rsidRPr="00FC5E6F" w:rsidRDefault="00FC5E6F" w:rsidP="00FC5E6F">
      <w:pPr>
        <w:rPr>
          <w:rFonts w:ascii="Tahoma" w:hAnsi="Tahoma" w:cs="Tahoma"/>
          <w:b/>
          <w:bCs/>
          <w:sz w:val="20"/>
          <w:szCs w:val="20"/>
        </w:rPr>
      </w:pPr>
      <w:r w:rsidRPr="00FC5E6F">
        <w:rPr>
          <w:rFonts w:ascii="Tahoma" w:hAnsi="Tahoma" w:cs="Tahoma"/>
          <w:b/>
          <w:bCs/>
          <w:sz w:val="20"/>
          <w:szCs w:val="20"/>
        </w:rPr>
        <w:t xml:space="preserve">Dr. Stathis Poulakidas, medical director, Regional Burn Unit, OSF HealthCare Saint Anthony Medical Center </w:t>
      </w:r>
    </w:p>
    <w:p w14:paraId="06A3791D" w14:textId="77777777" w:rsidR="00FC5E6F" w:rsidRPr="008021A3" w:rsidRDefault="00FC5E6F" w:rsidP="00FC5E6F">
      <w:pPr>
        <w:rPr>
          <w:rFonts w:ascii="Tahoma" w:hAnsi="Tahoma" w:cs="Tahoma"/>
          <w:sz w:val="20"/>
          <w:szCs w:val="20"/>
        </w:rPr>
      </w:pPr>
    </w:p>
    <w:p w14:paraId="486A0BF3" w14:textId="4D9C777B" w:rsidR="00FC5E6F" w:rsidRPr="00FC5E6F" w:rsidRDefault="00FC5E6F" w:rsidP="00FC5E6F">
      <w:pPr>
        <w:rPr>
          <w:rFonts w:ascii="Tahoma" w:hAnsi="Tahoma" w:cs="Tahoma"/>
          <w:color w:val="FF0000"/>
          <w:sz w:val="20"/>
          <w:szCs w:val="20"/>
        </w:rPr>
      </w:pPr>
      <w:r w:rsidRPr="00FC5E6F">
        <w:rPr>
          <w:rFonts w:ascii="Tahoma" w:hAnsi="Tahoma" w:cs="Tahoma"/>
          <w:color w:val="FF0000"/>
          <w:sz w:val="20"/>
          <w:szCs w:val="20"/>
        </w:rPr>
        <w:t xml:space="preserve">“That's </w:t>
      </w:r>
      <w:r w:rsidRPr="00FC5E6F">
        <w:rPr>
          <w:rFonts w:ascii="Tahoma" w:hAnsi="Tahoma" w:cs="Tahoma"/>
          <w:color w:val="FF0000"/>
          <w:sz w:val="20"/>
          <w:szCs w:val="20"/>
        </w:rPr>
        <w:t>why</w:t>
      </w:r>
      <w:r w:rsidRPr="00FC5E6F">
        <w:rPr>
          <w:rFonts w:ascii="Tahoma" w:hAnsi="Tahoma" w:cs="Tahoma"/>
          <w:color w:val="FF0000"/>
          <w:sz w:val="20"/>
          <w:szCs w:val="20"/>
        </w:rPr>
        <w:t xml:space="preserve"> I fell in love with (treating) burns</w:t>
      </w:r>
      <w:r w:rsidRPr="00FC5E6F">
        <w:rPr>
          <w:rFonts w:ascii="Tahoma" w:hAnsi="Tahoma" w:cs="Tahoma"/>
          <w:color w:val="FF0000"/>
          <w:sz w:val="20"/>
          <w:szCs w:val="20"/>
        </w:rPr>
        <w:t xml:space="preserve">. </w:t>
      </w:r>
      <w:r w:rsidRPr="00FC5E6F">
        <w:rPr>
          <w:rFonts w:ascii="Tahoma" w:hAnsi="Tahoma" w:cs="Tahoma"/>
          <w:color w:val="FF0000"/>
          <w:sz w:val="20"/>
          <w:szCs w:val="20"/>
        </w:rPr>
        <w:t>These patients are some of the most grateful, most caring and most thankful patients that you'll ever encounter.”</w:t>
      </w:r>
      <w:r w:rsidRPr="00FC5E6F">
        <w:rPr>
          <w:rFonts w:ascii="Tahoma" w:hAnsi="Tahoma" w:cs="Tahoma"/>
          <w:color w:val="FF0000"/>
          <w:sz w:val="20"/>
          <w:szCs w:val="20"/>
        </w:rPr>
        <w:t xml:space="preserve"> (:9)</w:t>
      </w:r>
    </w:p>
    <w:p w14:paraId="27594EE2" w14:textId="77777777" w:rsidR="00FC5E6F" w:rsidRPr="008021A3" w:rsidRDefault="00FC5E6F" w:rsidP="00FC5E6F">
      <w:pPr>
        <w:rPr>
          <w:rFonts w:ascii="Tahoma" w:hAnsi="Tahoma" w:cs="Tahoma"/>
          <w:sz w:val="20"/>
          <w:szCs w:val="20"/>
        </w:rPr>
      </w:pPr>
    </w:p>
    <w:p w14:paraId="317642E2"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E6F"/>
    <w:rsid w:val="00137A77"/>
    <w:rsid w:val="00191036"/>
    <w:rsid w:val="002417E5"/>
    <w:rsid w:val="003B5E63"/>
    <w:rsid w:val="003D17EE"/>
    <w:rsid w:val="004C3584"/>
    <w:rsid w:val="00571DEA"/>
    <w:rsid w:val="005A44ED"/>
    <w:rsid w:val="005E045C"/>
    <w:rsid w:val="0074219F"/>
    <w:rsid w:val="00840E91"/>
    <w:rsid w:val="009051F7"/>
    <w:rsid w:val="00CB7283"/>
    <w:rsid w:val="00DB3202"/>
    <w:rsid w:val="00E10E31"/>
    <w:rsid w:val="00E25D25"/>
    <w:rsid w:val="00EE6AF3"/>
    <w:rsid w:val="00FC5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8DEBC"/>
  <w15:chartTrackingRefBased/>
  <w15:docId w15:val="{BF138976-9FE2-46D9-BECB-74E99B4A4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E6F"/>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FC5E6F"/>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55sy2s32.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55sy2s32</Template>
  <TotalTime>9</TotalTime>
  <Pages>1</Pages>
  <Words>315</Words>
  <Characters>1799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2024-09-18T14:02:00Z</cp:lastPrinted>
  <dcterms:created xsi:type="dcterms:W3CDTF">2024-09-18T13:53:00Z</dcterms:created>
  <dcterms:modified xsi:type="dcterms:W3CDTF">2024-09-18T14:02:00Z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