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67492" w14:textId="77777777" w:rsidR="00BF313B" w:rsidRPr="008C701D" w:rsidRDefault="00BF313B" w:rsidP="00BF313B">
      <w:pPr>
        <w:rPr>
          <w:b/>
          <w:bCs/>
          <w:szCs w:val="22"/>
        </w:rPr>
      </w:pPr>
      <w:r w:rsidRPr="008C701D">
        <w:rPr>
          <w:b/>
          <w:bCs/>
          <w:szCs w:val="22"/>
        </w:rPr>
        <w:t xml:space="preserve">Fun in the Sun: </w:t>
      </w:r>
      <w:r>
        <w:rPr>
          <w:b/>
          <w:bCs/>
          <w:szCs w:val="22"/>
        </w:rPr>
        <w:t>Remembering more than just the sunscreen</w:t>
      </w:r>
    </w:p>
    <w:p w14:paraId="6932E8B1" w14:textId="77777777" w:rsidR="00BF313B" w:rsidRPr="00C27882" w:rsidRDefault="00BF313B" w:rsidP="00BF313B">
      <w:pPr>
        <w:rPr>
          <w:szCs w:val="22"/>
        </w:rPr>
      </w:pPr>
    </w:p>
    <w:p w14:paraId="33A652C0" w14:textId="408C8181" w:rsidR="00BF313B" w:rsidRPr="00BF313B" w:rsidRDefault="00BF313B" w:rsidP="00BF313B">
      <w:pPr>
        <w:rPr>
          <w:b/>
          <w:bCs/>
          <w:szCs w:val="22"/>
        </w:rPr>
      </w:pPr>
      <w:r w:rsidRPr="00BF313B">
        <w:rPr>
          <w:b/>
          <w:bCs/>
          <w:szCs w:val="22"/>
        </w:rPr>
        <w:t xml:space="preserve">INTRO: </w:t>
      </w:r>
    </w:p>
    <w:p w14:paraId="6606E0E1" w14:textId="259ED235" w:rsidR="00BF313B" w:rsidRDefault="00BF313B" w:rsidP="00BF313B">
      <w:pPr>
        <w:rPr>
          <w:szCs w:val="22"/>
        </w:rPr>
      </w:pPr>
      <w:r>
        <w:rPr>
          <w:szCs w:val="22"/>
        </w:rPr>
        <w:t xml:space="preserve">PUT ON SUNSCREEN. WEAR A HAT. STAND IN THE SHADE. </w:t>
      </w:r>
    </w:p>
    <w:p w14:paraId="7CE814A4" w14:textId="271AD36A" w:rsidR="00BF313B" w:rsidRDefault="00BF313B" w:rsidP="00BF313B">
      <w:pPr>
        <w:rPr>
          <w:szCs w:val="22"/>
        </w:rPr>
      </w:pPr>
      <w:r>
        <w:rPr>
          <w:szCs w:val="22"/>
        </w:rPr>
        <w:t xml:space="preserve">THESE ARE PROBABLY A FEW THINGS YOU’VE HEARD ONCE… OR A THOUSAND TIMES… OVER THE YEARS BY A PARENT… TEACHER OR COACH. </w:t>
      </w:r>
    </w:p>
    <w:p w14:paraId="22135B03" w14:textId="67685E62" w:rsidR="00BF313B" w:rsidRDefault="00BF313B" w:rsidP="00BF313B">
      <w:pPr>
        <w:rPr>
          <w:szCs w:val="22"/>
        </w:rPr>
      </w:pPr>
    </w:p>
    <w:p w14:paraId="7075128A" w14:textId="6CB2DF3E" w:rsidR="00BF313B" w:rsidRPr="00BF313B" w:rsidRDefault="00BF313B" w:rsidP="00BF313B">
      <w:pPr>
        <w:rPr>
          <w:b/>
          <w:bCs/>
          <w:szCs w:val="22"/>
        </w:rPr>
      </w:pPr>
      <w:r w:rsidRPr="00BF313B">
        <w:rPr>
          <w:b/>
          <w:bCs/>
          <w:szCs w:val="22"/>
        </w:rPr>
        <w:t>TAKE VO</w:t>
      </w:r>
    </w:p>
    <w:p w14:paraId="0671CB6E" w14:textId="77777777" w:rsidR="00BF313B" w:rsidRDefault="00BF313B" w:rsidP="00BF313B">
      <w:pPr>
        <w:rPr>
          <w:szCs w:val="22"/>
        </w:rPr>
      </w:pPr>
    </w:p>
    <w:p w14:paraId="4F034637" w14:textId="07AFD46D" w:rsidR="00BF313B" w:rsidRDefault="00BF313B" w:rsidP="00BF313B">
      <w:pPr>
        <w:rPr>
          <w:szCs w:val="22"/>
        </w:rPr>
      </w:pPr>
      <w:r>
        <w:rPr>
          <w:szCs w:val="22"/>
        </w:rPr>
        <w:t xml:space="preserve">HOWEVER – ROUGHLY 5-POINT-4 MILLION BASAL AND SQUAMOUS CELL SKIN CANCERS ARE DIAGNOSED EACH YEAR. SKIN CANCERS ARE BY FAR THE MOST COMMON TYPE OF CANCER IN THE UNITED STATES. BUT WHAT ARE WE FORGETTING? DR. TIM SMILE – A RADIATION ONCOLOGIST WITH OSF HEALTHCARE – BREAKS DOWN KEY TIPS FOR PEOPLE TO REMEMBER BEFORE HEADING OUTSIDE. </w:t>
      </w:r>
    </w:p>
    <w:p w14:paraId="46CB975C" w14:textId="77777777" w:rsidR="00BF313B" w:rsidRDefault="00BF313B" w:rsidP="00BF313B">
      <w:pPr>
        <w:rPr>
          <w:szCs w:val="22"/>
        </w:rPr>
      </w:pPr>
    </w:p>
    <w:p w14:paraId="77BD45D1" w14:textId="614C2594" w:rsidR="00BF313B" w:rsidRPr="00BF313B" w:rsidRDefault="00BF313B" w:rsidP="00BF313B">
      <w:pPr>
        <w:rPr>
          <w:b/>
          <w:bCs/>
          <w:szCs w:val="22"/>
        </w:rPr>
      </w:pPr>
      <w:r w:rsidRPr="00BF313B">
        <w:rPr>
          <w:b/>
          <w:bCs/>
          <w:szCs w:val="22"/>
        </w:rPr>
        <w:t xml:space="preserve">TAKE SOT </w:t>
      </w:r>
    </w:p>
    <w:p w14:paraId="07EED3EE" w14:textId="77777777" w:rsidR="00BF313B" w:rsidRDefault="00BF313B" w:rsidP="00BF313B">
      <w:pPr>
        <w:rPr>
          <w:rFonts w:eastAsia="Times New Roman" w:cs="Times New Roman"/>
          <w:color w:val="000000"/>
          <w:szCs w:val="22"/>
        </w:rPr>
      </w:pPr>
    </w:p>
    <w:p w14:paraId="7045096E" w14:textId="72DCF004" w:rsidR="00BF313B" w:rsidRDefault="00BF313B" w:rsidP="00BF313B">
      <w:pPr>
        <w:rPr>
          <w:rFonts w:eastAsia="Times New Roman" w:cs="Times New Roman"/>
          <w:color w:val="000000"/>
          <w:szCs w:val="22"/>
        </w:rPr>
      </w:pPr>
      <w:r w:rsidRPr="00C27882">
        <w:rPr>
          <w:rFonts w:eastAsia="Times New Roman" w:cs="Times New Roman"/>
          <w:color w:val="000000"/>
          <w:szCs w:val="22"/>
        </w:rPr>
        <w:t>"When you're choosing a sunscreen, it's important to pick one that has good UV-A and UV-B protection, so a broad</w:t>
      </w:r>
      <w:r>
        <w:rPr>
          <w:rFonts w:eastAsia="Times New Roman" w:cs="Times New Roman"/>
          <w:color w:val="000000"/>
          <w:szCs w:val="22"/>
        </w:rPr>
        <w:t>-</w:t>
      </w:r>
      <w:r w:rsidRPr="00C27882">
        <w:rPr>
          <w:rFonts w:eastAsia="Times New Roman" w:cs="Times New Roman"/>
          <w:color w:val="000000"/>
          <w:szCs w:val="22"/>
        </w:rPr>
        <w:t>spectrum one</w:t>
      </w:r>
      <w:r>
        <w:rPr>
          <w:rFonts w:eastAsia="Times New Roman" w:cs="Times New Roman"/>
          <w:color w:val="000000"/>
          <w:szCs w:val="22"/>
        </w:rPr>
        <w:t xml:space="preserve">. </w:t>
      </w:r>
      <w:r w:rsidRPr="00C27882">
        <w:rPr>
          <w:rFonts w:eastAsia="Times New Roman" w:cs="Times New Roman"/>
          <w:color w:val="000000"/>
          <w:szCs w:val="22"/>
        </w:rPr>
        <w:t>If you have any questions about that, talk to your primary doctor or a dermatologist."</w:t>
      </w:r>
    </w:p>
    <w:p w14:paraId="4F0DB405" w14:textId="77777777" w:rsidR="00BF313B" w:rsidRDefault="00BF313B" w:rsidP="00BF313B">
      <w:pPr>
        <w:rPr>
          <w:rFonts w:eastAsia="Times New Roman" w:cs="Times New Roman"/>
          <w:color w:val="000000"/>
          <w:szCs w:val="22"/>
        </w:rPr>
      </w:pPr>
    </w:p>
    <w:p w14:paraId="6E2E1650" w14:textId="6CD6734B" w:rsidR="00BF313B" w:rsidRPr="00BF313B" w:rsidRDefault="00BF313B" w:rsidP="00BF313B">
      <w:pPr>
        <w:rPr>
          <w:rFonts w:eastAsia="Times New Roman" w:cs="Times New Roman"/>
          <w:b/>
          <w:bCs/>
          <w:color w:val="000000"/>
          <w:szCs w:val="22"/>
        </w:rPr>
      </w:pPr>
      <w:r w:rsidRPr="00BF313B">
        <w:rPr>
          <w:rFonts w:eastAsia="Times New Roman" w:cs="Times New Roman"/>
          <w:b/>
          <w:bCs/>
          <w:color w:val="000000"/>
          <w:szCs w:val="22"/>
        </w:rPr>
        <w:t xml:space="preserve">VO TAG </w:t>
      </w:r>
    </w:p>
    <w:p w14:paraId="1D53435B" w14:textId="77777777" w:rsidR="00BF313B" w:rsidRDefault="00BF313B" w:rsidP="00BF313B">
      <w:pPr>
        <w:rPr>
          <w:rFonts w:eastAsia="Times New Roman" w:cs="Times New Roman"/>
          <w:color w:val="000000"/>
          <w:szCs w:val="22"/>
        </w:rPr>
      </w:pPr>
    </w:p>
    <w:p w14:paraId="5A8C1893" w14:textId="7F559F9B" w:rsidR="00BF313B" w:rsidRDefault="00BF313B" w:rsidP="00BF313B">
      <w:pPr>
        <w:rPr>
          <w:rFonts w:eastAsia="Times New Roman" w:cs="Times New Roman"/>
          <w:color w:val="000000"/>
          <w:szCs w:val="22"/>
        </w:rPr>
      </w:pPr>
      <w:r>
        <w:rPr>
          <w:rFonts w:eastAsia="Times New Roman" w:cs="Times New Roman"/>
          <w:color w:val="000000"/>
          <w:szCs w:val="22"/>
        </w:rPr>
        <w:t xml:space="preserve">DR. SMILE SAYS TO NOT FORGET THE TOP OF YOUR EARS… THE BACK OF YOUR NECK… OR BETWEEN THE TOP OF YOUR CHEST AND NECK. THESE ARE CONSIDERED HIGH-RISK AREAS – AND CAN LEAD TO ADVANCED SKIN CANCERS SINCE IT’S AN AREA NOT USUALLY COVERED FROM SUN EXPOSURE… BY YOUR CLOTHING. </w:t>
      </w:r>
    </w:p>
    <w:p w14:paraId="2B4B67DA" w14:textId="77777777" w:rsidR="00BF313B" w:rsidRDefault="00BF313B" w:rsidP="00BF313B">
      <w:pPr>
        <w:rPr>
          <w:rFonts w:eastAsia="Times New Roman" w:cs="Times New Roman"/>
          <w:color w:val="000000"/>
          <w:szCs w:val="22"/>
        </w:rPr>
      </w:pPr>
    </w:p>
    <w:p w14:paraId="3A642B2E" w14:textId="06E82738" w:rsidR="00BF313B" w:rsidRPr="00BF313B" w:rsidRDefault="00BF313B" w:rsidP="00BF313B">
      <w:pPr>
        <w:rPr>
          <w:rFonts w:eastAsia="Times New Roman" w:cs="Times New Roman"/>
          <w:b/>
          <w:bCs/>
          <w:color w:val="FF0000"/>
          <w:szCs w:val="22"/>
        </w:rPr>
      </w:pPr>
      <w:r w:rsidRPr="00BF313B">
        <w:rPr>
          <w:rFonts w:eastAsia="Times New Roman" w:cs="Times New Roman"/>
          <w:b/>
          <w:bCs/>
          <w:color w:val="FF0000"/>
          <w:szCs w:val="22"/>
        </w:rPr>
        <w:t>VO/SOT #2:</w:t>
      </w:r>
    </w:p>
    <w:p w14:paraId="003122DC" w14:textId="77777777" w:rsidR="00BF313B" w:rsidRDefault="00BF313B" w:rsidP="00BF313B">
      <w:pPr>
        <w:rPr>
          <w:rFonts w:eastAsia="Times New Roman" w:cs="Times New Roman"/>
          <w:color w:val="000000"/>
          <w:szCs w:val="22"/>
        </w:rPr>
      </w:pPr>
    </w:p>
    <w:p w14:paraId="5C3A96D1" w14:textId="77777777" w:rsidR="00BF313B" w:rsidRPr="00BF313B" w:rsidRDefault="00BF313B" w:rsidP="00BF313B">
      <w:pPr>
        <w:rPr>
          <w:b/>
          <w:bCs/>
          <w:szCs w:val="22"/>
        </w:rPr>
      </w:pPr>
      <w:r w:rsidRPr="00BF313B">
        <w:rPr>
          <w:b/>
          <w:bCs/>
          <w:szCs w:val="22"/>
        </w:rPr>
        <w:t xml:space="preserve">INTRO: </w:t>
      </w:r>
    </w:p>
    <w:p w14:paraId="4EB8C470" w14:textId="77777777" w:rsidR="00BF313B" w:rsidRDefault="00BF313B" w:rsidP="00BF313B">
      <w:pPr>
        <w:rPr>
          <w:szCs w:val="22"/>
        </w:rPr>
      </w:pPr>
      <w:r>
        <w:rPr>
          <w:szCs w:val="22"/>
        </w:rPr>
        <w:t xml:space="preserve">PUT ON SUNSCREEN. WEAR A HAT. STAND IN THE SHADE. </w:t>
      </w:r>
    </w:p>
    <w:p w14:paraId="2154E7D6" w14:textId="77777777" w:rsidR="00BF313B" w:rsidRDefault="00BF313B" w:rsidP="00BF313B">
      <w:pPr>
        <w:rPr>
          <w:szCs w:val="22"/>
        </w:rPr>
      </w:pPr>
      <w:r>
        <w:rPr>
          <w:szCs w:val="22"/>
        </w:rPr>
        <w:t xml:space="preserve">THESE ARE PROBABLY A FEW THINGS YOU’VE HEARD ONCE… OR A THOUSAND TIMES… OVER THE YEARS BY A PARENT… TEACHER OR COACH. </w:t>
      </w:r>
    </w:p>
    <w:p w14:paraId="514ECCD7" w14:textId="77777777" w:rsidR="00BF313B" w:rsidRDefault="00BF313B" w:rsidP="00BF313B">
      <w:pPr>
        <w:rPr>
          <w:szCs w:val="22"/>
        </w:rPr>
      </w:pPr>
    </w:p>
    <w:p w14:paraId="5715349D" w14:textId="77777777" w:rsidR="00BF313B" w:rsidRPr="00BF313B" w:rsidRDefault="00BF313B" w:rsidP="00BF313B">
      <w:pPr>
        <w:rPr>
          <w:b/>
          <w:bCs/>
          <w:szCs w:val="22"/>
        </w:rPr>
      </w:pPr>
      <w:r w:rsidRPr="00BF313B">
        <w:rPr>
          <w:b/>
          <w:bCs/>
          <w:szCs w:val="22"/>
        </w:rPr>
        <w:t>TAKE VO</w:t>
      </w:r>
    </w:p>
    <w:p w14:paraId="63904313" w14:textId="77777777" w:rsidR="00BF313B" w:rsidRDefault="00BF313B" w:rsidP="00BF313B">
      <w:pPr>
        <w:rPr>
          <w:szCs w:val="22"/>
        </w:rPr>
      </w:pPr>
    </w:p>
    <w:p w14:paraId="306A1A27" w14:textId="77777777" w:rsidR="00BF313B" w:rsidRDefault="00BF313B" w:rsidP="00BF313B">
      <w:pPr>
        <w:rPr>
          <w:szCs w:val="22"/>
        </w:rPr>
      </w:pPr>
      <w:r>
        <w:rPr>
          <w:szCs w:val="22"/>
        </w:rPr>
        <w:t xml:space="preserve">HOWEVER – ROUGHLY 5-POINT-4 MILLION BASAL AND SQUAMOUS CELL SKIN CANCERS ARE DIAGNOSED EACH YEAR. SKIN CANCERS ARE BY FAR THE MOST COMMON TYPE OF CANCER IN THE UNITED STATES. BUT WHAT ARE WE FORGETTING? DR. TIM SMILE – A RADIATION ONCOLOGIST WITH OSF HEALTHCARE – BREAKS DOWN KEY TIPS FOR PEOPLE TO REMEMBER BEFORE HEADING OUTSIDE. </w:t>
      </w:r>
    </w:p>
    <w:p w14:paraId="717A135F" w14:textId="77777777" w:rsidR="00BF313B" w:rsidRDefault="00BF313B" w:rsidP="00BF313B">
      <w:pPr>
        <w:rPr>
          <w:szCs w:val="22"/>
        </w:rPr>
      </w:pPr>
    </w:p>
    <w:p w14:paraId="73460F1B" w14:textId="77777777" w:rsidR="00BF313B" w:rsidRPr="00BF313B" w:rsidRDefault="00BF313B" w:rsidP="00BF313B">
      <w:pPr>
        <w:rPr>
          <w:b/>
          <w:bCs/>
          <w:szCs w:val="22"/>
        </w:rPr>
      </w:pPr>
      <w:r w:rsidRPr="00BF313B">
        <w:rPr>
          <w:b/>
          <w:bCs/>
          <w:szCs w:val="22"/>
        </w:rPr>
        <w:t xml:space="preserve">TAKE SOT </w:t>
      </w:r>
    </w:p>
    <w:p w14:paraId="0B1A6033" w14:textId="77777777" w:rsidR="00BF313B" w:rsidRDefault="00BF313B" w:rsidP="00BF313B">
      <w:pPr>
        <w:shd w:val="clear" w:color="auto" w:fill="FFFFFF"/>
        <w:textAlignment w:val="baseline"/>
        <w:rPr>
          <w:rFonts w:eastAsia="Times New Roman" w:cs="Times New Roman"/>
          <w:color w:val="000000"/>
          <w:szCs w:val="22"/>
        </w:rPr>
      </w:pPr>
    </w:p>
    <w:p w14:paraId="0DE9348F" w14:textId="59034DA5" w:rsidR="00BF313B" w:rsidRDefault="00BF313B" w:rsidP="00BF313B">
      <w:pPr>
        <w:shd w:val="clear" w:color="auto" w:fill="FFFFFF"/>
        <w:textAlignment w:val="baseline"/>
        <w:rPr>
          <w:rFonts w:eastAsia="Times New Roman" w:cs="Times New Roman"/>
          <w:color w:val="000000"/>
          <w:szCs w:val="22"/>
        </w:rPr>
      </w:pPr>
      <w:r w:rsidRPr="00C27882">
        <w:rPr>
          <w:rFonts w:eastAsia="Times New Roman" w:cs="Times New Roman"/>
          <w:color w:val="000000"/>
          <w:szCs w:val="22"/>
        </w:rPr>
        <w:t xml:space="preserve">"A lot of people wear a nice baseball hat that covers </w:t>
      </w:r>
      <w:r>
        <w:rPr>
          <w:rFonts w:eastAsia="Times New Roman" w:cs="Times New Roman"/>
          <w:color w:val="000000"/>
          <w:szCs w:val="22"/>
        </w:rPr>
        <w:t xml:space="preserve">their </w:t>
      </w:r>
      <w:r w:rsidRPr="00C27882">
        <w:rPr>
          <w:rFonts w:eastAsia="Times New Roman" w:cs="Times New Roman"/>
          <w:color w:val="000000"/>
          <w:szCs w:val="22"/>
        </w:rPr>
        <w:t>faces really well, but the tops of your ears, neck</w:t>
      </w:r>
      <w:r>
        <w:rPr>
          <w:rFonts w:eastAsia="Times New Roman" w:cs="Times New Roman"/>
          <w:color w:val="000000"/>
          <w:szCs w:val="22"/>
        </w:rPr>
        <w:t>,</w:t>
      </w:r>
      <w:r w:rsidRPr="00C27882">
        <w:rPr>
          <w:rFonts w:eastAsia="Times New Roman" w:cs="Times New Roman"/>
          <w:color w:val="000000"/>
          <w:szCs w:val="22"/>
        </w:rPr>
        <w:t xml:space="preserve"> and even the front </w:t>
      </w:r>
      <w:r>
        <w:rPr>
          <w:rFonts w:eastAsia="Times New Roman" w:cs="Times New Roman"/>
          <w:color w:val="000000"/>
          <w:szCs w:val="22"/>
        </w:rPr>
        <w:t>of</w:t>
      </w:r>
      <w:r w:rsidRPr="00C27882">
        <w:rPr>
          <w:rFonts w:eastAsia="Times New Roman" w:cs="Times New Roman"/>
          <w:color w:val="000000"/>
          <w:szCs w:val="22"/>
        </w:rPr>
        <w:t xml:space="preserve"> the top of your sternum area can get exposure to the sun without you realizing it</w:t>
      </w:r>
      <w:r>
        <w:rPr>
          <w:rFonts w:eastAsia="Times New Roman" w:cs="Times New Roman"/>
          <w:color w:val="000000"/>
          <w:szCs w:val="22"/>
        </w:rPr>
        <w:t>.</w:t>
      </w:r>
      <w:r w:rsidRPr="00C27882">
        <w:rPr>
          <w:rFonts w:eastAsia="Times New Roman" w:cs="Times New Roman"/>
          <w:color w:val="000000"/>
          <w:szCs w:val="22"/>
        </w:rPr>
        <w:t xml:space="preserve"> Keep an eye on those areas and make sure you're applying sunscreen there." </w:t>
      </w:r>
    </w:p>
    <w:p w14:paraId="5372568D" w14:textId="77777777" w:rsidR="00BF313B" w:rsidRDefault="00BF313B" w:rsidP="00BF313B">
      <w:pPr>
        <w:shd w:val="clear" w:color="auto" w:fill="FFFFFF"/>
        <w:textAlignment w:val="baseline"/>
        <w:rPr>
          <w:rFonts w:eastAsia="Times New Roman" w:cs="Times New Roman"/>
          <w:color w:val="000000"/>
          <w:szCs w:val="22"/>
        </w:rPr>
      </w:pPr>
    </w:p>
    <w:p w14:paraId="1940743F" w14:textId="5D7A1F66" w:rsidR="00BF313B" w:rsidRPr="00BF313B" w:rsidRDefault="00BF313B" w:rsidP="00BF313B">
      <w:pPr>
        <w:shd w:val="clear" w:color="auto" w:fill="FFFFFF"/>
        <w:textAlignment w:val="baseline"/>
        <w:rPr>
          <w:rFonts w:eastAsia="Times New Roman" w:cs="Times New Roman"/>
          <w:b/>
          <w:bCs/>
          <w:color w:val="000000"/>
          <w:szCs w:val="22"/>
        </w:rPr>
      </w:pPr>
      <w:r w:rsidRPr="00BF313B">
        <w:rPr>
          <w:rFonts w:eastAsia="Times New Roman" w:cs="Times New Roman"/>
          <w:b/>
          <w:bCs/>
          <w:color w:val="000000"/>
          <w:szCs w:val="22"/>
        </w:rPr>
        <w:t xml:space="preserve">VO TAG </w:t>
      </w:r>
    </w:p>
    <w:p w14:paraId="5024B4C5" w14:textId="77777777" w:rsidR="00BF313B" w:rsidRDefault="00BF313B" w:rsidP="00BF313B">
      <w:pPr>
        <w:shd w:val="clear" w:color="auto" w:fill="FFFFFF"/>
        <w:textAlignment w:val="baseline"/>
        <w:rPr>
          <w:rFonts w:eastAsia="Times New Roman" w:cs="Times New Roman"/>
          <w:color w:val="000000"/>
          <w:szCs w:val="22"/>
        </w:rPr>
      </w:pPr>
    </w:p>
    <w:p w14:paraId="08FA11C5" w14:textId="0E3E7F1B" w:rsidR="005E045C" w:rsidRPr="00BF313B" w:rsidRDefault="00BF313B" w:rsidP="00BF313B">
      <w:pPr>
        <w:shd w:val="clear" w:color="auto" w:fill="FFFFFF"/>
        <w:textAlignment w:val="baseline"/>
        <w:rPr>
          <w:rFonts w:eastAsia="Times New Roman" w:cs="Times New Roman"/>
          <w:color w:val="000000"/>
          <w:szCs w:val="22"/>
        </w:rPr>
      </w:pPr>
      <w:r>
        <w:rPr>
          <w:rFonts w:eastAsia="Times New Roman" w:cs="Times New Roman"/>
          <w:color w:val="000000"/>
          <w:szCs w:val="22"/>
        </w:rPr>
        <w:t>JUST BECAUSE IT’S OVERCAST – DOESN’T MEAN THE U-V RAYS AREN’T THERE. DR. SMILE SAYS YOU CAN STILL GET BURNT… AND THESE TIPS ARE STILL APPLICABLE. AND – DON’T FORGET YOUR LIPS! YOU CAN FIND LIP BALMS WITH S-P-F PROTECTION… DR. SMILE ADDS THE LIPS CAN GET SUNBURNT AND LEAD TO SKIN CANCERS DUE TO U-V EXPOSURE.</w:t>
      </w:r>
    </w:p>
    <w:sectPr w:rsidR="005E045C" w:rsidRPr="00BF313B" w:rsidSect="00BF313B">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13B"/>
    <w:rsid w:val="00137A77"/>
    <w:rsid w:val="00191036"/>
    <w:rsid w:val="002417E5"/>
    <w:rsid w:val="002B6084"/>
    <w:rsid w:val="003B5E63"/>
    <w:rsid w:val="003D17EE"/>
    <w:rsid w:val="004C3584"/>
    <w:rsid w:val="00571DEA"/>
    <w:rsid w:val="005A44ED"/>
    <w:rsid w:val="005E045C"/>
    <w:rsid w:val="0074219F"/>
    <w:rsid w:val="00840E91"/>
    <w:rsid w:val="009051F7"/>
    <w:rsid w:val="00BF313B"/>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DACB"/>
  <w15:chartTrackingRefBased/>
  <w15:docId w15:val="{ABD9C63D-491E-48C0-A079-FB7724B70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13B"/>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4frthoci.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4frthoci</Template>
  <TotalTime>6</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2024-06-04T15:20:00Z</dcterms:created>
  <dcterms:modified xsi:type="dcterms:W3CDTF">2024-06-04T15:26:00Z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