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1CB498" w14:textId="21BDB79B" w:rsidR="00C16B84" w:rsidRDefault="00C16B84" w:rsidP="00C16B84">
      <w:r>
        <w:t>Limiting Listeria | Stay informed (Broadcast version)</w:t>
      </w:r>
    </w:p>
    <w:p w14:paraId="592E2CC8" w14:textId="2217E98A" w:rsidR="00C16B84" w:rsidRDefault="00C16B84" w:rsidP="00C16B84"/>
    <w:p w14:paraId="327486CB" w14:textId="6E3E06D5" w:rsidR="00C16B84" w:rsidRPr="00C16B84" w:rsidRDefault="00C16B84" w:rsidP="00C16B84">
      <w:pPr>
        <w:rPr>
          <w:b/>
          <w:bCs/>
        </w:rPr>
      </w:pPr>
      <w:r w:rsidRPr="00C16B84">
        <w:rPr>
          <w:b/>
          <w:bCs/>
        </w:rPr>
        <w:t xml:space="preserve">INTRO: </w:t>
      </w:r>
    </w:p>
    <w:p w14:paraId="77748683" w14:textId="77777777" w:rsidR="00C16B84" w:rsidRDefault="00C16B84" w:rsidP="00C16B84"/>
    <w:p w14:paraId="18685B28" w14:textId="59564044" w:rsidR="00C16B84" w:rsidRDefault="00C16B84" w:rsidP="00C16B84">
      <w:r>
        <w:t xml:space="preserve">APPROXIMATELY </w:t>
      </w:r>
      <w:r w:rsidR="00CB3FED">
        <w:t>10</w:t>
      </w:r>
      <w:r>
        <w:t xml:space="preserve"> MILLION POUNDS OF DELI MEAT SOLD BY </w:t>
      </w:r>
      <w:r w:rsidR="00CB3FED">
        <w:t>BRUCEPAC</w:t>
      </w:r>
      <w:r>
        <w:t xml:space="preserve"> – HAVE BEEN RECALLED DUE T</w:t>
      </w:r>
      <w:r w:rsidR="00CB3FED">
        <w:t>O LISTERIA CONCERNS… ACCORDING TO THE UNITED STATES DEPARTMENT OF AGRICULTURE.</w:t>
      </w:r>
    </w:p>
    <w:p w14:paraId="4F98106E" w14:textId="77777777" w:rsidR="00C16B84" w:rsidRDefault="00C16B84" w:rsidP="00C16B84"/>
    <w:p w14:paraId="034F6802" w14:textId="30C50C9A" w:rsidR="00C16B84" w:rsidRPr="00C16B84" w:rsidRDefault="00C16B84" w:rsidP="00C16B84">
      <w:pPr>
        <w:rPr>
          <w:b/>
          <w:bCs/>
        </w:rPr>
      </w:pPr>
      <w:r w:rsidRPr="00C16B84">
        <w:rPr>
          <w:b/>
          <w:bCs/>
        </w:rPr>
        <w:t>TAKE VO</w:t>
      </w:r>
    </w:p>
    <w:p w14:paraId="04321E9E" w14:textId="77777777" w:rsidR="00C16B84" w:rsidRDefault="00C16B84" w:rsidP="00C16B84"/>
    <w:p w14:paraId="0D72168A" w14:textId="1AC643B1" w:rsidR="00C16B84" w:rsidRDefault="00CB3FED" w:rsidP="00C16B84">
      <w:r>
        <w:t>THE CONCERNS STRETCH NATIONWIDE – THE U-S-D-A SAYS – AFTER THE PRODUCTS WERE SHIPPED TO DISTRIBUTORS… AND THEN DISTRIBUTED TO RESTAURANTS AND INSTITUTIONS. THE PRODUCTS WERE PRODUCED FROM JUNE 19</w:t>
      </w:r>
      <w:r w:rsidRPr="00CB3FED">
        <w:rPr>
          <w:vertAlign w:val="superscript"/>
        </w:rPr>
        <w:t>TH</w:t>
      </w:r>
      <w:r>
        <w:t xml:space="preserve"> 2024 TO OCTOBER 8</w:t>
      </w:r>
      <w:r w:rsidRPr="00CB3FED">
        <w:rPr>
          <w:vertAlign w:val="superscript"/>
        </w:rPr>
        <w:t>TH</w:t>
      </w:r>
      <w:r>
        <w:t xml:space="preserve">. </w:t>
      </w:r>
    </w:p>
    <w:p w14:paraId="1CD22C2C" w14:textId="77777777" w:rsidR="00C16B84" w:rsidRDefault="00C16B84" w:rsidP="00C16B84"/>
    <w:p w14:paraId="7201DAA7" w14:textId="4CB541EB" w:rsidR="00C16B84" w:rsidRDefault="00C16B84" w:rsidP="00C16B84">
      <w:r>
        <w:t xml:space="preserve">DR. DOUG KASPER IS AN INFECTIOUS DISEASE SPECIALIST WITH OSF HEALTHCARE. HE SAYS LISTERIA OUTBREAKS ARE NOTHING NEW – AND RECALLS AREN’T MEANT TO SCARE PEOPLE. HE SAYS YOU DON’T HAVE TO COMPLETELY CHANGE YOUR DIET OR STOP EATING CERTAIN FOODS BECAUSE OF A RECALL… RATHER JUST STAY INFORMED WITH RECALLS FROM THE C-D-C OR U-S-D-A. </w:t>
      </w:r>
    </w:p>
    <w:p w14:paraId="2B9CD9EA" w14:textId="77777777" w:rsidR="00C16B84" w:rsidRDefault="00C16B84" w:rsidP="00C16B84"/>
    <w:p w14:paraId="09595D42" w14:textId="00C8AC00" w:rsidR="00C16B84" w:rsidRDefault="00C16B84" w:rsidP="00C16B84">
      <w:r>
        <w:t xml:space="preserve">THE C-D-C SAYS LISTERIOSIS – WHICH IS THE DISEASE PEOPLE CAN DEVELOP AFTER EATING PRODUCTS WITH LISTERIA – IS DANGEROUS FOR PREGNANT WOMEN AND THEIR UNBORN BABIES… ALONGSIDE PEOPLE 65 AND OLDER OR PEOPLE WITH A WEAKENED IMMUNE SYSTEM. </w:t>
      </w:r>
    </w:p>
    <w:p w14:paraId="6999EFD6" w14:textId="77777777" w:rsidR="00C16B84" w:rsidRDefault="00C16B84" w:rsidP="00C16B84"/>
    <w:p w14:paraId="0964D0B6" w14:textId="2B853EE3" w:rsidR="00C16B84" w:rsidRPr="00C16B84" w:rsidRDefault="00C16B84" w:rsidP="00C16B84">
      <w:pPr>
        <w:rPr>
          <w:b/>
          <w:bCs/>
        </w:rPr>
      </w:pPr>
      <w:r w:rsidRPr="00C16B84">
        <w:rPr>
          <w:b/>
          <w:bCs/>
        </w:rPr>
        <w:t xml:space="preserve">TAKE SOT </w:t>
      </w:r>
    </w:p>
    <w:p w14:paraId="3AD8E8A2" w14:textId="77777777" w:rsidR="00C16B84" w:rsidRDefault="00C16B84" w:rsidP="00C16B84"/>
    <w:p w14:paraId="58E276B0" w14:textId="72FFBE97" w:rsidR="00C16B84" w:rsidRDefault="00C16B84" w:rsidP="00C16B84">
      <w:pPr>
        <w:rPr>
          <w:szCs w:val="22"/>
        </w:rPr>
      </w:pPr>
      <w:r>
        <w:rPr>
          <w:szCs w:val="22"/>
        </w:rPr>
        <w:t>“Pregnant women are frequently advised to stay away from products that could potentially be infected with listeria. These could be deli meats, unpasteurized dairy and raw milk. The risk is relatively higher. Some other patients on chemotherapy or those with other significant conditions may choose to stay away from those products.”</w:t>
      </w:r>
    </w:p>
    <w:p w14:paraId="66DB03EC" w14:textId="77777777" w:rsidR="00C16B84" w:rsidRDefault="00C16B84" w:rsidP="00C16B84"/>
    <w:p w14:paraId="50B2F49E" w14:textId="31E593FF" w:rsidR="00C16B84" w:rsidRPr="00C16B84" w:rsidRDefault="00C16B84" w:rsidP="00C16B84">
      <w:pPr>
        <w:rPr>
          <w:b/>
          <w:bCs/>
        </w:rPr>
      </w:pPr>
      <w:r w:rsidRPr="00C16B84">
        <w:rPr>
          <w:b/>
          <w:bCs/>
        </w:rPr>
        <w:t xml:space="preserve">VO TAG </w:t>
      </w:r>
    </w:p>
    <w:p w14:paraId="64C2C3CE" w14:textId="77777777" w:rsidR="00C16B84" w:rsidRDefault="00C16B84" w:rsidP="00C16B84"/>
    <w:p w14:paraId="102B2434" w14:textId="0426921E" w:rsidR="005E045C" w:rsidRPr="003D17EE" w:rsidRDefault="00C16B84" w:rsidP="00571DEA">
      <w:r>
        <w:t>SYMPTOMS RESEMBLE FLU-LIKE SYMPTOMS… LIKE FEVER… MUSLE ACHES… STIFF NECK… CONFUSION… LOSS OF BALANCE OR CONVULSIONS. IT CAN ALSO CAUSE UPSET STOMACH OR DIARRHEA. UNLIKE VIRUSES – LISTERIA CANNOT BE PASSED FROM PERSON TO PERSON. IF YOU’RE FEELING SICK AND IT MAY HAVE BEEN FROM A FOOD PRODUCT YOU’VE EATEN RECENTLY – SEEK MEDICAL ATTENTION IMMEDIATELY.</w:t>
      </w:r>
    </w:p>
    <w:sectPr w:rsidR="005E045C" w:rsidRPr="003D17EE" w:rsidSect="00C16B84">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B84"/>
    <w:rsid w:val="00137A77"/>
    <w:rsid w:val="00191036"/>
    <w:rsid w:val="002417E5"/>
    <w:rsid w:val="003B5E63"/>
    <w:rsid w:val="003D17EE"/>
    <w:rsid w:val="004C3584"/>
    <w:rsid w:val="0053120C"/>
    <w:rsid w:val="00571DEA"/>
    <w:rsid w:val="005A44ED"/>
    <w:rsid w:val="005E045C"/>
    <w:rsid w:val="0074219F"/>
    <w:rsid w:val="00840E91"/>
    <w:rsid w:val="009051F7"/>
    <w:rsid w:val="00C16B84"/>
    <w:rsid w:val="00CB3FED"/>
    <w:rsid w:val="00CB7283"/>
    <w:rsid w:val="00DB3202"/>
    <w:rsid w:val="00E10E31"/>
    <w:rsid w:val="00E25D25"/>
    <w:rsid w:val="00ED24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7CAD5"/>
  <w15:chartTrackingRefBased/>
  <w15:docId w15:val="{6D3CD36C-8EE9-40E3-B22D-85E40AFF9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B84"/>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character" w:styleId="Hyperlink">
    <w:name w:val="Hyperlink"/>
    <w:basedOn w:val="DefaultParagraphFont"/>
    <w:uiPriority w:val="99"/>
    <w:unhideWhenUsed/>
    <w:rsid w:val="00C16B84"/>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4ocksk11.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OSF Blank","templateDescription":"","enableDocumentContentUpdater":false,"version":"2.0"}]]></TemplafyTemplateConfiguration>
</file>

<file path=customXml/itemProps1.xml><?xml version="1.0" encoding="utf-8"?>
<ds:datastoreItem xmlns:ds="http://schemas.openxmlformats.org/officeDocument/2006/customXml" ds:itemID="{91A2FF83-8008-4583-B340-AB70F0BB2A45}">
  <ds:schemaRefs/>
</ds:datastoreItem>
</file>

<file path=customXml/itemProps2.xml><?xml version="1.0" encoding="utf-8"?>
<ds:datastoreItem xmlns:ds="http://schemas.openxmlformats.org/officeDocument/2006/customXml" ds:itemID="{EF094E1B-7920-4D5D-9687-FB42623209CC}">
  <ds:schemaRefs/>
</ds:datastoreItem>
</file>

<file path=docProps/app.xml><?xml version="1.0" encoding="utf-8"?>
<Properties xmlns="http://schemas.openxmlformats.org/officeDocument/2006/extended-properties" xmlns:vt="http://schemas.openxmlformats.org/officeDocument/2006/docPropsVTypes">
  <Template>4ocksk11</Template>
  <TotalTime>9</TotalTime>
  <Pages>1</Pages>
  <Words>259</Words>
  <Characters>1478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2</cp:revision>
  <dcterms:created xsi:type="dcterms:W3CDTF">2024-08-05T16:09:00Z</dcterms:created>
  <dcterms:modified xsi:type="dcterms:W3CDTF">2024-10-10T16:07:00Z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