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F71D7" w14:textId="77777777" w:rsidR="00EC799F" w:rsidRDefault="00EC799F" w:rsidP="00EC799F">
      <w:pPr>
        <w:rPr>
          <w:rFonts w:ascii="Tahoma" w:hAnsi="Tahoma" w:cs="Tahoma"/>
          <w:sz w:val="20"/>
          <w:szCs w:val="22"/>
          <w:highlight w:val="yellow"/>
        </w:rPr>
      </w:pPr>
      <w:r>
        <w:rPr>
          <w:rFonts w:ascii="Tahoma" w:hAnsi="Tahoma" w:cs="Tahoma"/>
          <w:b/>
          <w:bCs/>
          <w:sz w:val="24"/>
          <w:szCs w:val="28"/>
        </w:rPr>
        <w:t>Breakfast on the go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71319423" w14:textId="166FDBF3" w:rsidR="00EC799F" w:rsidRDefault="00EC799F" w:rsidP="00EC799F">
      <w:pPr>
        <w:rPr>
          <w:rFonts w:ascii="Tahoma" w:hAnsi="Tahoma" w:cs="Tahoma"/>
          <w:sz w:val="20"/>
          <w:szCs w:val="22"/>
        </w:rPr>
      </w:pPr>
      <w:r w:rsidRPr="00EC799F">
        <w:rPr>
          <w:rFonts w:ascii="Tahoma" w:hAnsi="Tahoma" w:cs="Tahoma"/>
          <w:sz w:val="20"/>
          <w:szCs w:val="22"/>
          <w:highlight w:val="yellow"/>
        </w:rPr>
        <w:t>RUN TIME - :</w:t>
      </w:r>
      <w:r>
        <w:rPr>
          <w:rFonts w:ascii="Tahoma" w:hAnsi="Tahoma" w:cs="Tahoma"/>
          <w:sz w:val="20"/>
          <w:szCs w:val="22"/>
          <w:highlight w:val="yellow"/>
        </w:rPr>
        <w:t>51</w:t>
      </w:r>
    </w:p>
    <w:p w14:paraId="49A8580C" w14:textId="25816CA4" w:rsidR="00EC799F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important to fuel up to start the day. Breakfast helps improve brain function, blood sugar levels, fatigue and the urge to overeat later.</w:t>
      </w:r>
    </w:p>
    <w:p w14:paraId="5A469B33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61BCE15F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But sometimes life gets in the way. How can you work a healthy breakfast into a busy lifestyle?</w:t>
      </w:r>
    </w:p>
    <w:p w14:paraId="4BA3F2F2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448C67F0" w14:textId="22C31FE7" w:rsidR="00EC799F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Tim Ditman of OSF HealthCare has more.</w:t>
      </w:r>
    </w:p>
    <w:p w14:paraId="261EDE4B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0942A27D" w14:textId="163DC383" w:rsidR="00EC799F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</w:p>
    <w:p w14:paraId="5C605493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769969F5" w14:textId="77777777" w:rsidR="00EC799F" w:rsidRDefault="00EC799F" w:rsidP="00EC799F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Meal prep on the weekends.</w:t>
      </w:r>
    </w:p>
    <w:p w14:paraId="7682E50B" w14:textId="77777777" w:rsidR="00EC799F" w:rsidRDefault="00EC799F" w:rsidP="00EC799F">
      <w:pPr>
        <w:pStyle w:val="ListParagraph"/>
        <w:rPr>
          <w:rFonts w:ascii="Tahoma" w:hAnsi="Tahoma" w:cs="Tahoma"/>
          <w:sz w:val="20"/>
          <w:szCs w:val="22"/>
        </w:rPr>
      </w:pPr>
    </w:p>
    <w:p w14:paraId="1699DFBE" w14:textId="77777777" w:rsidR="00EC799F" w:rsidRDefault="00EC799F" w:rsidP="00EC799F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Choose healthier versions of breakfast staples. For example, pass on the syrup that has added sugar.</w:t>
      </w:r>
    </w:p>
    <w:p w14:paraId="28294288" w14:textId="77777777" w:rsidR="00EC799F" w:rsidRDefault="00EC799F" w:rsidP="00EC799F">
      <w:pPr>
        <w:pStyle w:val="ListParagraph"/>
        <w:rPr>
          <w:rFonts w:ascii="Tahoma" w:hAnsi="Tahoma" w:cs="Tahoma"/>
          <w:sz w:val="20"/>
          <w:szCs w:val="22"/>
        </w:rPr>
      </w:pPr>
    </w:p>
    <w:p w14:paraId="51EA3253" w14:textId="77777777" w:rsidR="00EC799F" w:rsidRDefault="00EC799F" w:rsidP="00EC799F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Get kids involved. Make it a conversation and set expectations early.</w:t>
      </w:r>
    </w:p>
    <w:p w14:paraId="2099689B" w14:textId="77777777" w:rsidR="00EC799F" w:rsidRPr="000B115E" w:rsidRDefault="00EC799F" w:rsidP="00EC799F">
      <w:pPr>
        <w:pStyle w:val="ListParagraph"/>
        <w:rPr>
          <w:rFonts w:ascii="Tahoma" w:hAnsi="Tahoma" w:cs="Tahoma"/>
          <w:sz w:val="20"/>
          <w:szCs w:val="22"/>
        </w:rPr>
      </w:pPr>
    </w:p>
    <w:p w14:paraId="384EBC9B" w14:textId="77777777" w:rsidR="00EC799F" w:rsidRDefault="00EC799F" w:rsidP="00EC799F">
      <w:pPr>
        <w:rPr>
          <w:rFonts w:ascii="Tahoma" w:hAnsi="Tahoma" w:cs="Tahoma"/>
          <w:b/>
          <w:bCs/>
          <w:sz w:val="20"/>
          <w:szCs w:val="22"/>
        </w:rPr>
      </w:pPr>
      <w:r w:rsidRPr="000B115E">
        <w:rPr>
          <w:rFonts w:ascii="Tahoma" w:hAnsi="Tahoma" w:cs="Tahoma"/>
          <w:sz w:val="20"/>
          <w:szCs w:val="22"/>
          <w:highlight w:val="yellow"/>
        </w:rPr>
        <w:t>***SOT***</w:t>
      </w:r>
      <w:r w:rsidRPr="000B115E">
        <w:rPr>
          <w:rFonts w:ascii="Tahoma" w:hAnsi="Tahoma" w:cs="Tahoma"/>
          <w:sz w:val="20"/>
          <w:szCs w:val="22"/>
          <w:highlight w:val="yellow"/>
        </w:rPr>
        <w:br/>
        <w:t>Jill Heitzig, APRN</w:t>
      </w:r>
      <w:r>
        <w:rPr>
          <w:rFonts w:ascii="Tahoma" w:hAnsi="Tahoma" w:cs="Tahoma"/>
          <w:sz w:val="20"/>
          <w:szCs w:val="22"/>
          <w:highlight w:val="yellow"/>
        </w:rPr>
        <w:t xml:space="preserve"> [HITE-zig]</w:t>
      </w:r>
      <w:r w:rsidRPr="000B115E">
        <w:rPr>
          <w:rFonts w:ascii="Tahoma" w:hAnsi="Tahoma" w:cs="Tahoma"/>
          <w:sz w:val="20"/>
          <w:szCs w:val="22"/>
          <w:highlight w:val="yellow"/>
        </w:rPr>
        <w:br/>
        <w:t>OSF HealthCare</w:t>
      </w:r>
      <w:r w:rsidRPr="000B115E"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b/>
          <w:bCs/>
          <w:sz w:val="20"/>
          <w:szCs w:val="22"/>
        </w:rPr>
        <w:t>“Encourage those better decisions. Push them to make better choices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0B115E">
        <w:rPr>
          <w:rFonts w:ascii="Tahoma" w:hAnsi="Tahoma" w:cs="Tahoma"/>
          <w:b/>
          <w:bCs/>
          <w:sz w:val="20"/>
          <w:szCs w:val="22"/>
        </w:rPr>
        <w:t>Give them more options. Kids love to choose. Maybe they’ll keep leaning toward those [healthy] options rather than reaching for those sugary cereals and Pop Tarts.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0B115E">
        <w:rPr>
          <w:rFonts w:ascii="Tahoma" w:hAnsi="Tahoma" w:cs="Tahoma"/>
          <w:b/>
          <w:bCs/>
          <w:sz w:val="20"/>
          <w:szCs w:val="22"/>
        </w:rPr>
        <w:t>Also, let them be involved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0B115E">
        <w:rPr>
          <w:rFonts w:ascii="Tahoma" w:hAnsi="Tahoma" w:cs="Tahoma"/>
          <w:b/>
          <w:bCs/>
          <w:sz w:val="20"/>
          <w:szCs w:val="22"/>
        </w:rPr>
        <w:t xml:space="preserve">Let them make their own yogurt parfait or eggs. I know mornings can be busy, and it’s not always possible. But letting them be involved when you’re there leads to better decisions on their own later in </w:t>
      </w:r>
      <w:proofErr w:type="gramStart"/>
      <w:r w:rsidRPr="000B115E">
        <w:rPr>
          <w:rFonts w:ascii="Tahoma" w:hAnsi="Tahoma" w:cs="Tahoma"/>
          <w:b/>
          <w:bCs/>
          <w:sz w:val="20"/>
          <w:szCs w:val="22"/>
        </w:rPr>
        <w:t>life.”</w:t>
      </w:r>
      <w:proofErr w:type="gramEnd"/>
      <w:r>
        <w:rPr>
          <w:rFonts w:ascii="Tahoma" w:hAnsi="Tahoma" w:cs="Tahoma"/>
          <w:b/>
          <w:bCs/>
          <w:sz w:val="20"/>
          <w:szCs w:val="22"/>
        </w:rPr>
        <w:t xml:space="preserve"> (:34)</w:t>
      </w:r>
    </w:p>
    <w:p w14:paraId="3FA645EC" w14:textId="77777777" w:rsidR="00EC799F" w:rsidRDefault="00EC799F" w:rsidP="00EC799F">
      <w:pPr>
        <w:rPr>
          <w:rFonts w:ascii="Tahoma" w:hAnsi="Tahoma" w:cs="Tahoma"/>
          <w:b/>
          <w:bCs/>
          <w:sz w:val="20"/>
          <w:szCs w:val="22"/>
        </w:rPr>
      </w:pPr>
    </w:p>
    <w:p w14:paraId="68D550BD" w14:textId="4F691641" w:rsidR="00EC799F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That’s OSF APRN Jill Heitzig.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EC799F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5A8752FA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14872561" w14:textId="77777777" w:rsidR="00EC799F" w:rsidRPr="000B115E" w:rsidRDefault="00EC799F" w:rsidP="00EC799F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Another tip is to avoid the drive </w:t>
      </w:r>
      <w:proofErr w:type="gramStart"/>
      <w:r>
        <w:rPr>
          <w:rFonts w:ascii="Tahoma" w:hAnsi="Tahoma" w:cs="Tahoma"/>
          <w:sz w:val="20"/>
          <w:szCs w:val="22"/>
        </w:rPr>
        <w:t>thru</w:t>
      </w:r>
      <w:proofErr w:type="gramEnd"/>
      <w:r>
        <w:rPr>
          <w:rFonts w:ascii="Tahoma" w:hAnsi="Tahoma" w:cs="Tahoma"/>
          <w:sz w:val="20"/>
          <w:szCs w:val="22"/>
        </w:rPr>
        <w:t xml:space="preserve"> for breakfast all the time. When you do, choose a healthier option, like something </w:t>
      </w:r>
      <w:r w:rsidRPr="000B115E">
        <w:rPr>
          <w:rFonts w:ascii="Tahoma" w:hAnsi="Tahoma" w:cs="Tahoma"/>
          <w:sz w:val="20"/>
          <w:szCs w:val="22"/>
        </w:rPr>
        <w:t>with egg whites or Canadian bacon.</w:t>
      </w:r>
    </w:p>
    <w:p w14:paraId="1FB1A493" w14:textId="77777777" w:rsidR="00EC799F" w:rsidRDefault="00EC799F" w:rsidP="00EC799F">
      <w:pPr>
        <w:rPr>
          <w:rFonts w:ascii="Tahoma" w:hAnsi="Tahoma" w:cs="Tahoma"/>
          <w:sz w:val="20"/>
          <w:szCs w:val="22"/>
        </w:rPr>
      </w:pPr>
    </w:p>
    <w:p w14:paraId="7D0366ED" w14:textId="77777777" w:rsidR="00EC799F" w:rsidRPr="00B9492A" w:rsidRDefault="00EC799F" w:rsidP="00EC799F">
      <w:p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You can visit the </w:t>
      </w:r>
      <w:hyperlink r:id="rId7" w:history="1">
        <w:r w:rsidRPr="00481C8D">
          <w:rPr>
            <w:rStyle w:val="Hyperlink"/>
            <w:rFonts w:ascii="Tahoma" w:hAnsi="Tahoma" w:cs="Tahoma"/>
            <w:sz w:val="20"/>
            <w:szCs w:val="22"/>
          </w:rPr>
          <w:t>OSF HealthCare website</w:t>
        </w:r>
      </w:hyperlink>
      <w:r>
        <w:rPr>
          <w:rFonts w:ascii="Tahoma" w:hAnsi="Tahoma" w:cs="Tahoma"/>
          <w:sz w:val="20"/>
          <w:szCs w:val="22"/>
        </w:rPr>
        <w:t xml:space="preserve"> for healthy recipes.</w:t>
      </w:r>
    </w:p>
    <w:p w14:paraId="069095E6" w14:textId="77777777" w:rsidR="00EC799F" w:rsidRPr="003D17EE" w:rsidRDefault="00EC799F" w:rsidP="00EC799F"/>
    <w:p w14:paraId="73D35F82" w14:textId="77777777" w:rsidR="00EC799F" w:rsidRPr="003D17EE" w:rsidRDefault="00EC799F" w:rsidP="00EC799F"/>
    <w:p w14:paraId="57C5D863" w14:textId="77777777" w:rsidR="005E045C" w:rsidRPr="003D17EE" w:rsidRDefault="005E045C" w:rsidP="00571DEA"/>
    <w:sectPr w:rsidR="005E045C" w:rsidRPr="003D17EE" w:rsidSect="00EC7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CC7F" w14:textId="77777777" w:rsidR="00EC799F" w:rsidRDefault="00EC7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07E2" w14:textId="77777777" w:rsidR="00EC799F" w:rsidRDefault="00EC79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817F2" w14:textId="77777777" w:rsidR="00EC799F" w:rsidRDefault="00EC799F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3FEF5" w14:textId="77777777" w:rsidR="00EC799F" w:rsidRDefault="00EC79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32C38" w14:textId="77777777" w:rsidR="00EC799F" w:rsidRDefault="00EC79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23A09" w14:textId="77777777" w:rsidR="00EC799F" w:rsidRDefault="00EC79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C6474"/>
    <w:multiLevelType w:val="hybridMultilevel"/>
    <w:tmpl w:val="2D323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313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9F"/>
    <w:rsid w:val="00137A77"/>
    <w:rsid w:val="00191036"/>
    <w:rsid w:val="002417E5"/>
    <w:rsid w:val="002A5F3B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EC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F124F"/>
  <w15:chartTrackingRefBased/>
  <w15:docId w15:val="{E7D8DF57-FC97-40A4-80D1-E610298C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99F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EC79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799F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EC79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799F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EC799F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hyperlink" Target="https://apps.osfhealthcare.org/recipes/" TargetMode="Externa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3jdc5jat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3jdc5jat</Template>
  <TotalTime>12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2026-06-02T14:41:00Z</dcterms:created>
  <dcterms:modified xsi:type="dcterms:W3CDTF">2026-06-02T14:53:00Z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