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E42E9" w14:textId="160E2C8F" w:rsidR="003D7339" w:rsidRPr="0032352D" w:rsidRDefault="000E7750" w:rsidP="003D7339">
      <w:pPr>
        <w:rPr>
          <w:rFonts w:ascii="Tahoma" w:eastAsia="Times New Roman" w:hAnsi="Tahoma" w:cs="Tahoma"/>
          <w:b/>
          <w:bCs/>
        </w:rPr>
      </w:pPr>
      <w:r>
        <w:rPr>
          <w:rFonts w:ascii="Tahoma" w:eastAsia="Times New Roman" w:hAnsi="Tahoma" w:cs="Tahoma"/>
          <w:b/>
          <w:bCs/>
        </w:rPr>
        <w:t>Health Highlights |</w:t>
      </w:r>
      <w:r w:rsidR="003D7339">
        <w:rPr>
          <w:rFonts w:ascii="Tahoma" w:eastAsia="Times New Roman" w:hAnsi="Tahoma" w:cs="Tahoma"/>
          <w:b/>
          <w:bCs/>
        </w:rPr>
        <w:t xml:space="preserve"> Preparing young athletes for the pitfalls of</w:t>
      </w:r>
      <w:r w:rsidR="003D7339" w:rsidRPr="0032352D">
        <w:rPr>
          <w:rFonts w:ascii="Tahoma" w:eastAsia="Times New Roman" w:hAnsi="Tahoma" w:cs="Tahoma"/>
          <w:b/>
          <w:bCs/>
        </w:rPr>
        <w:t xml:space="preserve"> fall sports </w:t>
      </w:r>
    </w:p>
    <w:p w14:paraId="7B198C5A" w14:textId="77777777" w:rsidR="003D7339" w:rsidRDefault="003D7339" w:rsidP="003D7339">
      <w:pPr>
        <w:rPr>
          <w:rFonts w:ascii="Tahoma" w:eastAsia="Times New Roman" w:hAnsi="Tahoma" w:cs="Tahoma"/>
          <w:sz w:val="20"/>
          <w:szCs w:val="20"/>
        </w:rPr>
      </w:pPr>
    </w:p>
    <w:p w14:paraId="7931CCC2" w14:textId="2853D790" w:rsidR="003D7339" w:rsidRDefault="000E7750" w:rsidP="003D7339">
      <w:pPr>
        <w:rPr>
          <w:rFonts w:ascii="Tahoma" w:eastAsia="Times New Roman" w:hAnsi="Tahoma" w:cs="Tahoma"/>
          <w:sz w:val="22"/>
          <w:szCs w:val="22"/>
        </w:rPr>
      </w:pPr>
      <w:r w:rsidRPr="000E7750">
        <w:rPr>
          <w:rFonts w:ascii="Tahoma" w:eastAsia="Times New Roman" w:hAnsi="Tahoma" w:cs="Tahoma"/>
          <w:sz w:val="22"/>
          <w:szCs w:val="22"/>
        </w:rPr>
        <w:t>&lt;&lt;(</w:t>
      </w:r>
      <w:r>
        <w:rPr>
          <w:rFonts w:ascii="Tahoma" w:eastAsia="Times New Roman" w:hAnsi="Tahoma" w:cs="Tahoma"/>
          <w:sz w:val="22"/>
          <w:szCs w:val="22"/>
        </w:rPr>
        <w:t xml:space="preserve">I’M MATT SHEEHAN WITH TODAY’S HEALTH HIGHLIGHTS FROM OSF HEALTHCARE. </w:t>
      </w:r>
    </w:p>
    <w:p w14:paraId="0B4970EA" w14:textId="77777777" w:rsidR="000E7750" w:rsidRDefault="000E7750" w:rsidP="003D7339">
      <w:pPr>
        <w:rPr>
          <w:rFonts w:ascii="Tahoma" w:eastAsia="Times New Roman" w:hAnsi="Tahoma" w:cs="Tahoma"/>
          <w:sz w:val="22"/>
          <w:szCs w:val="22"/>
        </w:rPr>
      </w:pPr>
    </w:p>
    <w:p w14:paraId="353B5E1E" w14:textId="599DBC4B" w:rsidR="000E7750" w:rsidRDefault="000E7750" w:rsidP="003D7339">
      <w:pPr>
        <w:rPr>
          <w:rFonts w:ascii="Tahoma" w:eastAsia="Times New Roman" w:hAnsi="Tahoma" w:cs="Tahoma"/>
          <w:sz w:val="22"/>
          <w:szCs w:val="22"/>
        </w:rPr>
      </w:pPr>
      <w:r>
        <w:rPr>
          <w:rFonts w:ascii="Tahoma" w:eastAsia="Times New Roman" w:hAnsi="Tahoma" w:cs="Tahoma"/>
          <w:sz w:val="22"/>
          <w:szCs w:val="22"/>
        </w:rPr>
        <w:t xml:space="preserve">HIGH SCHOOL ATHLETES ACROSS THE COUNTRY WILL SOON FEEL THE HEAT WHEN TEAMS BEGIN PRACTICES FOR SEVERAL SPORTS… INCLUDING FOOTBALL… CROSS COUNTRY AND SOCCER. </w:t>
      </w:r>
    </w:p>
    <w:p w14:paraId="337BCA1B" w14:textId="77777777" w:rsidR="000E7750" w:rsidRDefault="000E7750" w:rsidP="003D7339">
      <w:pPr>
        <w:rPr>
          <w:rFonts w:ascii="Tahoma" w:eastAsia="Times New Roman" w:hAnsi="Tahoma" w:cs="Tahoma"/>
          <w:sz w:val="22"/>
          <w:szCs w:val="22"/>
        </w:rPr>
      </w:pPr>
    </w:p>
    <w:p w14:paraId="75981FA2" w14:textId="118E7F6C" w:rsidR="000E7750" w:rsidRDefault="000E7750" w:rsidP="003D7339">
      <w:pPr>
        <w:rPr>
          <w:rFonts w:ascii="Tahoma" w:eastAsia="Times New Roman" w:hAnsi="Tahoma" w:cs="Tahoma"/>
          <w:sz w:val="22"/>
          <w:szCs w:val="22"/>
        </w:rPr>
      </w:pPr>
      <w:r>
        <w:rPr>
          <w:rFonts w:ascii="Tahoma" w:eastAsia="Times New Roman" w:hAnsi="Tahoma" w:cs="Tahoma"/>
          <w:sz w:val="22"/>
          <w:szCs w:val="22"/>
        </w:rPr>
        <w:t xml:space="preserve">HEALTH EXPERTS SAY IT’S IMPORTANT TO STAY SAFE… ESPECIALLY WHEN IT COMES TO PRACTICING DURING THE GRUELING AUGUST TEMPERATURES. </w:t>
      </w:r>
    </w:p>
    <w:p w14:paraId="088A9E5C" w14:textId="77777777" w:rsidR="000E7750" w:rsidRDefault="000E7750" w:rsidP="003D7339">
      <w:pPr>
        <w:rPr>
          <w:rFonts w:ascii="Tahoma" w:eastAsia="Times New Roman" w:hAnsi="Tahoma" w:cs="Tahoma"/>
          <w:sz w:val="22"/>
          <w:szCs w:val="22"/>
        </w:rPr>
      </w:pPr>
    </w:p>
    <w:p w14:paraId="50CC168D" w14:textId="5694038D" w:rsidR="000E7750" w:rsidRPr="000E7750" w:rsidRDefault="000E7750" w:rsidP="003D7339">
      <w:pPr>
        <w:rPr>
          <w:rFonts w:ascii="Tahoma" w:eastAsia="Times New Roman" w:hAnsi="Tahoma" w:cs="Tahoma"/>
          <w:sz w:val="22"/>
          <w:szCs w:val="22"/>
        </w:rPr>
      </w:pPr>
      <w:r>
        <w:rPr>
          <w:rFonts w:ascii="Tahoma" w:eastAsia="Times New Roman" w:hAnsi="Tahoma" w:cs="Tahoma"/>
          <w:sz w:val="22"/>
          <w:szCs w:val="22"/>
        </w:rPr>
        <w:t xml:space="preserve">ACCORDING TO THE NATIONAL CENTER FOR CATASTROPHIC SPORT INJURY RESEARCH – HEAT STROKE IS THE THIRD-MOST COMMON CAUSE OF SUDDEN DEATH AMONG HIGH SCHOOL ATHLETES BEHIND CARDIAC ARREST AND TRAUMATIC BRAIN INJURIES. </w:t>
      </w:r>
    </w:p>
    <w:p w14:paraId="587FF2FE" w14:textId="77777777" w:rsidR="003D7339" w:rsidRPr="000E7750" w:rsidRDefault="003D7339" w:rsidP="003D7339">
      <w:pPr>
        <w:rPr>
          <w:rFonts w:ascii="Tahoma" w:eastAsia="Times New Roman" w:hAnsi="Tahoma" w:cs="Tahoma"/>
          <w:sz w:val="22"/>
          <w:szCs w:val="22"/>
        </w:rPr>
      </w:pPr>
    </w:p>
    <w:p w14:paraId="09E88652" w14:textId="695E039D" w:rsidR="003D7339" w:rsidRPr="000E7750" w:rsidRDefault="000E7750" w:rsidP="003D7339">
      <w:pPr>
        <w:rPr>
          <w:rFonts w:ascii="Tahoma" w:eastAsia="Times New Roman" w:hAnsi="Tahoma" w:cs="Tahoma"/>
          <w:sz w:val="22"/>
          <w:szCs w:val="22"/>
        </w:rPr>
      </w:pPr>
      <w:r>
        <w:rPr>
          <w:rFonts w:ascii="Tahoma" w:eastAsia="Times New Roman" w:hAnsi="Tahoma" w:cs="Tahoma"/>
          <w:sz w:val="22"/>
          <w:szCs w:val="22"/>
        </w:rPr>
        <w:t xml:space="preserve">DR. FAHEEM AHMAD – A FAMILY PRACTICE PHYSICIAN WITH OSF HEALTHCARE – SAYS ATHLETES CAN EXPERIENCE ANYTHING FROM FEELING TIRED </w:t>
      </w:r>
      <w:r w:rsidR="00610A76">
        <w:rPr>
          <w:rFonts w:ascii="Tahoma" w:eastAsia="Times New Roman" w:hAnsi="Tahoma" w:cs="Tahoma"/>
          <w:sz w:val="22"/>
          <w:szCs w:val="22"/>
        </w:rPr>
        <w:t>BECAUSE OF</w:t>
      </w:r>
      <w:r>
        <w:rPr>
          <w:rFonts w:ascii="Tahoma" w:eastAsia="Times New Roman" w:hAnsi="Tahoma" w:cs="Tahoma"/>
          <w:sz w:val="22"/>
          <w:szCs w:val="22"/>
        </w:rPr>
        <w:t xml:space="preserve"> HEAT EXHAUSTION… TO SYMPTOMS OF HEAT STROKE… WHICH CAN INCLUDE FAINTING… LOSS OF CONCIOUSNESS… AND A BODY TEMPERATURE ABOVE 103 DEGREES. </w:t>
      </w:r>
    </w:p>
    <w:p w14:paraId="159AE083" w14:textId="77777777" w:rsidR="003D7339" w:rsidRPr="000E7750" w:rsidRDefault="003D7339" w:rsidP="003D7339">
      <w:pPr>
        <w:rPr>
          <w:rFonts w:ascii="Tahoma" w:eastAsia="Times New Roman" w:hAnsi="Tahoma" w:cs="Tahoma"/>
          <w:sz w:val="22"/>
          <w:szCs w:val="22"/>
        </w:rPr>
      </w:pPr>
    </w:p>
    <w:p w14:paraId="58FA87C7" w14:textId="4EBD6684" w:rsidR="003D7339" w:rsidRPr="000E7750" w:rsidRDefault="003D7339" w:rsidP="003D7339">
      <w:pPr>
        <w:rPr>
          <w:rFonts w:ascii="Tahoma" w:eastAsia="Times New Roman" w:hAnsi="Tahoma" w:cs="Tahoma"/>
          <w:b/>
          <w:bCs/>
          <w:sz w:val="22"/>
          <w:szCs w:val="22"/>
        </w:rPr>
      </w:pPr>
      <w:r w:rsidRPr="000E7750">
        <w:rPr>
          <w:rFonts w:ascii="Tahoma" w:eastAsia="Times New Roman" w:hAnsi="Tahoma" w:cs="Tahoma"/>
          <w:b/>
          <w:bCs/>
          <w:sz w:val="22"/>
          <w:szCs w:val="22"/>
        </w:rPr>
        <w:t xml:space="preserve">(((SOT))) Dr. Faheem (FA-HEEM) Ahmad, family practice physician, OSF HealthCare </w:t>
      </w:r>
    </w:p>
    <w:p w14:paraId="5D5391CF" w14:textId="77777777" w:rsidR="003D7339" w:rsidRPr="000E7750" w:rsidRDefault="003D7339" w:rsidP="003D7339">
      <w:pPr>
        <w:rPr>
          <w:rFonts w:ascii="Tahoma" w:eastAsia="Times New Roman" w:hAnsi="Tahoma" w:cs="Tahoma"/>
          <w:color w:val="FF0000"/>
          <w:sz w:val="22"/>
          <w:szCs w:val="22"/>
        </w:rPr>
      </w:pPr>
    </w:p>
    <w:p w14:paraId="71A3B3A4" w14:textId="450B4728" w:rsidR="003D7339" w:rsidRPr="000E7750" w:rsidRDefault="003D7339" w:rsidP="003D7339">
      <w:pPr>
        <w:rPr>
          <w:rFonts w:ascii="Tahoma" w:eastAsia="Times New Roman" w:hAnsi="Tahoma" w:cs="Tahoma"/>
          <w:b/>
          <w:bCs/>
          <w:sz w:val="22"/>
          <w:szCs w:val="22"/>
        </w:rPr>
      </w:pPr>
      <w:r w:rsidRPr="000E7750">
        <w:rPr>
          <w:rFonts w:ascii="Tahoma" w:eastAsia="Times New Roman" w:hAnsi="Tahoma" w:cs="Tahoma"/>
          <w:b/>
          <w:bCs/>
          <w:sz w:val="22"/>
          <w:szCs w:val="22"/>
        </w:rPr>
        <w:t>“The summer heat is very dangerous for so many different reasons, and it is important to know and identify those risk factors associated with heat related illnesses, particularly the athletes, their coaches and the staff who work with them</w:t>
      </w:r>
      <w:r w:rsidR="000E7750" w:rsidRPr="000E7750">
        <w:rPr>
          <w:rFonts w:ascii="Tahoma" w:eastAsia="Times New Roman" w:hAnsi="Tahoma" w:cs="Tahoma"/>
          <w:b/>
          <w:bCs/>
          <w:sz w:val="22"/>
          <w:szCs w:val="22"/>
        </w:rPr>
        <w:t>.”</w:t>
      </w:r>
    </w:p>
    <w:p w14:paraId="49441FB3" w14:textId="77777777" w:rsidR="003D7339" w:rsidRPr="000E7750" w:rsidRDefault="003D7339" w:rsidP="003D7339">
      <w:pPr>
        <w:rPr>
          <w:rFonts w:ascii="Tahoma" w:eastAsia="Times New Roman" w:hAnsi="Tahoma" w:cs="Tahoma"/>
          <w:sz w:val="22"/>
          <w:szCs w:val="22"/>
        </w:rPr>
      </w:pPr>
    </w:p>
    <w:p w14:paraId="5FA4C0C0" w14:textId="3F7B9DAF" w:rsidR="000E7750" w:rsidRDefault="000E7750" w:rsidP="003D7339">
      <w:pPr>
        <w:rPr>
          <w:rFonts w:ascii="Tahoma" w:eastAsia="Times New Roman" w:hAnsi="Tahoma" w:cs="Tahoma"/>
          <w:sz w:val="22"/>
          <w:szCs w:val="22"/>
        </w:rPr>
      </w:pPr>
      <w:r>
        <w:rPr>
          <w:rFonts w:ascii="Tahoma" w:eastAsia="Times New Roman" w:hAnsi="Tahoma" w:cs="Tahoma"/>
          <w:sz w:val="22"/>
          <w:szCs w:val="22"/>
        </w:rPr>
        <w:t>OTHER SIGNS</w:t>
      </w:r>
      <w:r w:rsidR="00BF64AD">
        <w:rPr>
          <w:rFonts w:ascii="Tahoma" w:eastAsia="Times New Roman" w:hAnsi="Tahoma" w:cs="Tahoma"/>
          <w:sz w:val="22"/>
          <w:szCs w:val="22"/>
        </w:rPr>
        <w:t xml:space="preserve"> OF HEAT STRESS</w:t>
      </w:r>
      <w:r>
        <w:rPr>
          <w:rFonts w:ascii="Tahoma" w:eastAsia="Times New Roman" w:hAnsi="Tahoma" w:cs="Tahoma"/>
          <w:sz w:val="22"/>
          <w:szCs w:val="22"/>
        </w:rPr>
        <w:t xml:space="preserve"> INCLUDE HEADACHES… NAUSEA… BODY PAIN… MUSCLE CRAMPS AND DRY MOUTH. DR. AHMAD SAYS HYDRATION IS KEY… SO TAKE FREQUENT WATER BREAKS AND DRINK SPORTS DRINKS WITH ELECTROLYTES. </w:t>
      </w:r>
    </w:p>
    <w:p w14:paraId="78DF7EAE" w14:textId="77777777" w:rsidR="000E7750" w:rsidRDefault="000E7750" w:rsidP="003D7339">
      <w:pPr>
        <w:rPr>
          <w:rFonts w:ascii="Tahoma" w:eastAsia="Times New Roman" w:hAnsi="Tahoma" w:cs="Tahoma"/>
          <w:sz w:val="22"/>
          <w:szCs w:val="22"/>
        </w:rPr>
      </w:pPr>
    </w:p>
    <w:p w14:paraId="2B5CDD1A" w14:textId="605FE33E" w:rsidR="005E045C" w:rsidRPr="000E7750" w:rsidRDefault="000E7750" w:rsidP="00571DEA">
      <w:pPr>
        <w:rPr>
          <w:rFonts w:ascii="Tahoma" w:eastAsia="Times New Roman" w:hAnsi="Tahoma" w:cs="Tahoma"/>
          <w:sz w:val="22"/>
          <w:szCs w:val="22"/>
        </w:rPr>
      </w:pPr>
      <w:r>
        <w:rPr>
          <w:rFonts w:ascii="Tahoma" w:eastAsia="Times New Roman" w:hAnsi="Tahoma" w:cs="Tahoma"/>
          <w:sz w:val="22"/>
          <w:szCs w:val="22"/>
        </w:rPr>
        <w:t>WITH TODAY’S HEALTH HIGHLIGHTS… I’M MATT SHEEHAN. )&gt;&gt;</w:t>
      </w:r>
    </w:p>
    <w:sectPr w:rsidR="005E045C" w:rsidRPr="000E7750" w:rsidSect="000E7750">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339"/>
    <w:rsid w:val="000E7750"/>
    <w:rsid w:val="00137A77"/>
    <w:rsid w:val="00191036"/>
    <w:rsid w:val="002417E5"/>
    <w:rsid w:val="003B5E63"/>
    <w:rsid w:val="003D17EE"/>
    <w:rsid w:val="003D7339"/>
    <w:rsid w:val="004C3584"/>
    <w:rsid w:val="00571DEA"/>
    <w:rsid w:val="005A44ED"/>
    <w:rsid w:val="005E045C"/>
    <w:rsid w:val="00610A76"/>
    <w:rsid w:val="0074219F"/>
    <w:rsid w:val="00840E91"/>
    <w:rsid w:val="009051F7"/>
    <w:rsid w:val="00BF64AD"/>
    <w:rsid w:val="00CB0D9F"/>
    <w:rsid w:val="00CB7283"/>
    <w:rsid w:val="00DB3202"/>
    <w:rsid w:val="00E10E31"/>
    <w:rsid w:val="00E25D25"/>
    <w:rsid w:val="00ED2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A9885"/>
  <w15:chartTrackingRefBased/>
  <w15:docId w15:val="{460108C7-A19D-4954-B77E-87B027494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339"/>
    <w:rPr>
      <w:rFonts w:ascii="Aptos" w:hAnsi="Aptos" w:cs="Aptos"/>
    </w:rPr>
  </w:style>
  <w:style w:type="paragraph" w:styleId="Heading1">
    <w:name w:val="heading 1"/>
    <w:basedOn w:val="Normal"/>
    <w:next w:val="Normal"/>
    <w:link w:val="Heading1Char"/>
    <w:uiPriority w:val="9"/>
    <w:qFormat/>
    <w:rsid w:val="00191036"/>
    <w:pPr>
      <w:keepNext/>
      <w:keepLines/>
      <w:spacing w:before="240"/>
      <w:outlineLvl w:val="0"/>
    </w:pPr>
    <w:rPr>
      <w:rFonts w:ascii="Cambria" w:eastAsiaTheme="majorEastAsia" w:hAnsi="Cambr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ascii="Cambria" w:eastAsiaTheme="majorEastAsia" w:hAnsi="Cambr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ascii="Cambria" w:eastAsiaTheme="majorEastAsia" w:hAnsi="Cambr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ascii="Cambria" w:eastAsiaTheme="majorEastAsia" w:hAnsi="Cambr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rFonts w:ascii="Cambria" w:hAnsi="Cambria" w:cstheme="minorBidi"/>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rFonts w:ascii="Cambria" w:hAnsi="Cambria" w:cstheme="minorBidi"/>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rFonts w:ascii="Cambria" w:hAnsi="Cambria" w:cstheme="minorBidi"/>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rFonts w:ascii="Cambria" w:hAnsi="Cambria" w:cstheme="minorBidi"/>
      <w:color w:val="000000" w:themeColor="text1"/>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rPr>
      <w:rFonts w:ascii="Cambria" w:hAnsi="Cambria" w:cstheme="minorBidi"/>
      <w:sz w:val="22"/>
    </w:r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rPr>
      <w:rFonts w:ascii="Cambria" w:hAnsi="Cambria" w:cstheme="minorBidi"/>
      <w:sz w:val="22"/>
    </w:rPr>
  </w:style>
  <w:style w:type="character" w:styleId="Hyperlink">
    <w:name w:val="Hyperlink"/>
    <w:basedOn w:val="DefaultParagraphFont"/>
    <w:uiPriority w:val="99"/>
    <w:unhideWhenUsed/>
    <w:rsid w:val="003D7339"/>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t3oxvvb3.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t3oxvvb3</Template>
  <TotalTime>44</TotalTime>
  <Pages>1</Pages>
  <Words>225</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Sheehan, Matthew A.</cp:lastModifiedBy>
  <cp:revision>4</cp:revision>
  <cp:lastPrinted>2024-08-06T20:14:00Z</cp:lastPrinted>
  <dcterms:created xsi:type="dcterms:W3CDTF">2024-08-07T19:39:00Z</dcterms:created>
  <dcterms:modified xsi:type="dcterms:W3CDTF">2024-08-07T20:16:00Z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