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48A56" w14:textId="213B5D75" w:rsidR="00C54776" w:rsidRPr="00795542" w:rsidRDefault="00C54776" w:rsidP="00C54776">
      <w:pPr>
        <w:rPr>
          <w:b/>
          <w:bCs/>
          <w:sz w:val="32"/>
          <w:szCs w:val="32"/>
        </w:rPr>
      </w:pPr>
      <w:r w:rsidRPr="00795542">
        <w:rPr>
          <w:b/>
          <w:bCs/>
          <w:sz w:val="32"/>
          <w:szCs w:val="32"/>
        </w:rPr>
        <w:t>Walking Pneumonia strolling into little lungs</w:t>
      </w:r>
      <w:r>
        <w:rPr>
          <w:b/>
          <w:bCs/>
          <w:sz w:val="32"/>
          <w:szCs w:val="32"/>
        </w:rPr>
        <w:t xml:space="preserve"> (Broadcast)</w:t>
      </w:r>
    </w:p>
    <w:p w14:paraId="257BAA09" w14:textId="77777777" w:rsidR="00C54776" w:rsidRDefault="00C54776" w:rsidP="00C54776">
      <w:pPr>
        <w:rPr>
          <w:b/>
          <w:bCs/>
        </w:rPr>
      </w:pPr>
    </w:p>
    <w:p w14:paraId="418DD356" w14:textId="5E9C355F" w:rsidR="00C54776" w:rsidRPr="00C54776" w:rsidRDefault="00C54776" w:rsidP="00C54776">
      <w:pPr>
        <w:rPr>
          <w:b/>
          <w:bCs/>
        </w:rPr>
      </w:pPr>
      <w:r w:rsidRPr="00C54776">
        <w:rPr>
          <w:b/>
          <w:bCs/>
        </w:rPr>
        <w:t xml:space="preserve">INTRO: </w:t>
      </w:r>
    </w:p>
    <w:p w14:paraId="22AAEA76" w14:textId="77777777" w:rsidR="00C54776" w:rsidRDefault="00C54776" w:rsidP="00C54776"/>
    <w:p w14:paraId="767220D1" w14:textId="3038558E" w:rsidR="00C54776" w:rsidRDefault="00C54776" w:rsidP="00C54776">
      <w:r>
        <w:t>NORMALLY… SCHOOL-AGED KIDS – TEENAGERS – AND YOUNG ADULTS ARE THE MORE LIKELY SUSPECTS TO HAVE WHAT’S CALLED “WALKING PNEUMONIA.”</w:t>
      </w:r>
    </w:p>
    <w:p w14:paraId="4C98CA65" w14:textId="77777777" w:rsidR="00C54776" w:rsidRDefault="00C54776" w:rsidP="00C54776"/>
    <w:p w14:paraId="4461A6D8" w14:textId="7B701F18" w:rsidR="00C54776" w:rsidRPr="00C54776" w:rsidRDefault="00C54776" w:rsidP="00C54776">
      <w:pPr>
        <w:rPr>
          <w:b/>
          <w:bCs/>
        </w:rPr>
      </w:pPr>
      <w:r w:rsidRPr="00C54776">
        <w:rPr>
          <w:b/>
          <w:bCs/>
        </w:rPr>
        <w:t xml:space="preserve">TAKE VO </w:t>
      </w:r>
    </w:p>
    <w:p w14:paraId="37B0358E" w14:textId="77777777" w:rsidR="00C54776" w:rsidRDefault="00C54776" w:rsidP="00C54776"/>
    <w:p w14:paraId="6422D2EA" w14:textId="5B9CC6C2" w:rsidR="00C54776" w:rsidRDefault="00C54776" w:rsidP="00C54776">
      <w:r>
        <w:t xml:space="preserve">IT’S CAUSED BY MYCOPLASMA PNEUMONIAE – A BACTERIUM THAT CAUSES RESPIRATORY TRACT INFECTIONS. THE C-D-C REPORTS TEST POSITIVITY FOR WALKING PNEUMONIA INCREASED IN </w:t>
      </w:r>
      <w:r w:rsidR="00727970">
        <w:t>THE LATE</w:t>
      </w:r>
      <w:r>
        <w:t xml:space="preserve"> SPRING OF 2024 AND REMAINED HIGH. </w:t>
      </w:r>
    </w:p>
    <w:p w14:paraId="667350AA" w14:textId="77777777" w:rsidR="00C54776" w:rsidRDefault="00C54776" w:rsidP="00C54776"/>
    <w:p w14:paraId="6CDBC0A7" w14:textId="676BF2C4" w:rsidR="00C54776" w:rsidRDefault="00C54776" w:rsidP="00C54776">
      <w:r>
        <w:t xml:space="preserve">THE TERM WALKING PNEUMONIA WAS COINED BECAUSE IT’S POSSIBLE FOR SOMEONE TO BE WALKING AROUND WITH THE INFECTION… AND NOT EVEN KNOW IT. DR. KEITH HANSON </w:t>
      </w:r>
      <w:r w:rsidR="0034666F">
        <w:t xml:space="preserve">WITH </w:t>
      </w:r>
      <w:r>
        <w:t xml:space="preserve">OSF CHILDREN’S HOSPITAL OF ILLINOIS – SAYS EVERY YEAR SOME STRAINS OF ILLNESS… OR A PARTICULAR VIRUS… ARE MORE COMMON THAN OTHERS. RIGHT NOW – IT’S PNEUMONIA. </w:t>
      </w:r>
    </w:p>
    <w:p w14:paraId="5EAB70F8" w14:textId="77777777" w:rsidR="00C54776" w:rsidRDefault="00C54776" w:rsidP="00C54776"/>
    <w:p w14:paraId="640298E9" w14:textId="731BFE1E" w:rsidR="00C54776" w:rsidRPr="00C54776" w:rsidRDefault="00C54776" w:rsidP="00C54776">
      <w:pPr>
        <w:rPr>
          <w:b/>
          <w:bCs/>
        </w:rPr>
      </w:pPr>
      <w:r w:rsidRPr="00C54776">
        <w:rPr>
          <w:b/>
          <w:bCs/>
        </w:rPr>
        <w:t>TAKE SOT | DR. KEITH HANSON | GENERAL PEDIATRICS UNIT MEDICAL DIRECTOR | OSF CHILDREN’S HOSPITAL OF ILLINOIS</w:t>
      </w:r>
    </w:p>
    <w:p w14:paraId="1758E1AD" w14:textId="77777777" w:rsidR="00C54776" w:rsidRDefault="00C54776" w:rsidP="00C54776"/>
    <w:p w14:paraId="7219D5CC" w14:textId="77777777" w:rsidR="00C54776" w:rsidRDefault="00C54776" w:rsidP="00C54776">
      <w:r w:rsidRPr="008220AB">
        <w:t>"What's a little unusual about this year, is we're seeing that same bacteria causing pneumonia in kids that are younger than usual, and the severity of the illness is more. We're seeing more kids admitted to the hospital with pneumonia, and they're definitely younger than that typical age range like preschoolers and even some infants</w:t>
      </w:r>
      <w:r>
        <w:t>,” Dr. Hanson says.</w:t>
      </w:r>
    </w:p>
    <w:p w14:paraId="050C333C" w14:textId="77777777" w:rsidR="00C54776" w:rsidRDefault="00C54776" w:rsidP="00C54776"/>
    <w:p w14:paraId="2F4E890B" w14:textId="2250E90E" w:rsidR="00C54776" w:rsidRPr="00C54776" w:rsidRDefault="00C54776" w:rsidP="00C54776">
      <w:pPr>
        <w:rPr>
          <w:b/>
          <w:bCs/>
        </w:rPr>
      </w:pPr>
      <w:r w:rsidRPr="00C54776">
        <w:rPr>
          <w:b/>
          <w:bCs/>
        </w:rPr>
        <w:t xml:space="preserve">VO TAG </w:t>
      </w:r>
    </w:p>
    <w:p w14:paraId="28339D85" w14:textId="77777777" w:rsidR="00C54776" w:rsidRDefault="00C54776" w:rsidP="00C54776"/>
    <w:p w14:paraId="1D40F513" w14:textId="505DA219" w:rsidR="00C54776" w:rsidRDefault="00C54776" w:rsidP="00C54776">
      <w:r>
        <w:t>DATA FROM OSF HEALTHCARE SHOW A MAJOR INCREASE IN OVERALL PNEUMONIA CASES FOR PATIENTS YOUNGER THAN 18 YEARS OF AGE THIS YEAR OVER LAST… LOOKING AT THE DATES FROM AUGUST 1</w:t>
      </w:r>
      <w:r w:rsidRPr="00C54776">
        <w:rPr>
          <w:vertAlign w:val="superscript"/>
        </w:rPr>
        <w:t>ST</w:t>
      </w:r>
      <w:r>
        <w:t xml:space="preserve"> THROUGH OCTOBER</w:t>
      </w:r>
      <w:r w:rsidR="005D01EC">
        <w:t xml:space="preserve"> 22</w:t>
      </w:r>
      <w:r w:rsidR="005D01EC" w:rsidRPr="005D01EC">
        <w:rPr>
          <w:vertAlign w:val="superscript"/>
        </w:rPr>
        <w:t>ND</w:t>
      </w:r>
      <w:r w:rsidR="005D01EC">
        <w:t xml:space="preserve"> IN CENTRAL ILLINOIS</w:t>
      </w:r>
      <w:r>
        <w:t>. IN 2023 – THERE WERE ONE HUNDRED SEVENTY-ONE PATIENTS WITH PNEUMONIA AND ONLY THREE CASES WERE REPORTED TO COME FROM THE M. PNEUMONIAE BACTERIUM. THIS YEAR IN THE SAME TIME RANGE – OVERALL CASES JUMPED TO SIX HUNDRED FOURTY-ONE WITH ONE HUNDRED FOURTY-THREE BEING WALKING PNEUMONIA. 81 OF THE CASES IN THE 2024 RANGE WERE REPORTED FROM THE HOSPITAL.</w:t>
      </w:r>
    </w:p>
    <w:p w14:paraId="642BEF0A" w14:textId="77777777" w:rsidR="00C54776" w:rsidRDefault="00C54776" w:rsidP="00C54776"/>
    <w:p w14:paraId="5C9922F0" w14:textId="1A199CC8" w:rsidR="00C54776" w:rsidRPr="00C54776" w:rsidRDefault="00C54776" w:rsidP="00C54776">
      <w:pPr>
        <w:rPr>
          <w:i/>
          <w:iCs/>
          <w:color w:val="FF0000"/>
          <w:u w:val="single"/>
        </w:rPr>
      </w:pPr>
      <w:r w:rsidRPr="00C54776">
        <w:rPr>
          <w:b/>
          <w:bCs/>
          <w:i/>
          <w:iCs/>
          <w:color w:val="FF0000"/>
          <w:sz w:val="32"/>
          <w:szCs w:val="32"/>
          <w:u w:val="single"/>
        </w:rPr>
        <w:t xml:space="preserve">More information, soundbites </w:t>
      </w:r>
    </w:p>
    <w:p w14:paraId="79DE3058" w14:textId="77777777" w:rsidR="00C54776" w:rsidRDefault="00C54776" w:rsidP="00C54776"/>
    <w:p w14:paraId="5BF19408" w14:textId="77777777" w:rsidR="00C54776" w:rsidRPr="00E46069" w:rsidRDefault="00C54776" w:rsidP="00C54776">
      <w:pPr>
        <w:rPr>
          <w:b/>
          <w:bCs/>
          <w:sz w:val="32"/>
          <w:szCs w:val="32"/>
        </w:rPr>
      </w:pPr>
      <w:r w:rsidRPr="00E46069">
        <w:rPr>
          <w:b/>
          <w:bCs/>
          <w:sz w:val="32"/>
          <w:szCs w:val="32"/>
        </w:rPr>
        <w:t xml:space="preserve">Signs and symptoms of walking pneumonia </w:t>
      </w:r>
    </w:p>
    <w:p w14:paraId="5DC8DEAE" w14:textId="77777777" w:rsidR="00C54776" w:rsidRPr="008220AB" w:rsidRDefault="00C54776" w:rsidP="00C54776"/>
    <w:p w14:paraId="7E13A900" w14:textId="77777777" w:rsidR="00C54776" w:rsidRDefault="00C54776" w:rsidP="00C54776">
      <w:r w:rsidRPr="008220AB">
        <w:t>"It's that cough, a prolonged cough especially, fevers and difficulty breathing in more severe cases," Dr. Hanson says. "They might be dehydrated and not able to drink as much, so they're not urinating as much. They can be sleepier and more fatigued, which is pretty common."</w:t>
      </w:r>
    </w:p>
    <w:p w14:paraId="53476580" w14:textId="77777777" w:rsidR="00C54776" w:rsidRDefault="00C54776" w:rsidP="00C54776"/>
    <w:p w14:paraId="750DCD1E" w14:textId="77777777" w:rsidR="00C54776" w:rsidRPr="008220AB" w:rsidRDefault="00C54776" w:rsidP="00C54776">
      <w:r>
        <w:t>Dr. Hanson says as is the case with bacterial infections, there are antibiotics to treat walking pneumonia. The hope of the antibiotics is to shorten the illness and make it less severe, while decreasing the chance of spreading the infection to others.</w:t>
      </w:r>
    </w:p>
    <w:p w14:paraId="2D82EE23" w14:textId="77777777" w:rsidR="00C54776" w:rsidRPr="008220AB" w:rsidRDefault="00C54776" w:rsidP="00C54776"/>
    <w:p w14:paraId="12F68078" w14:textId="77777777" w:rsidR="00C54776" w:rsidRDefault="00C54776" w:rsidP="00C54776">
      <w:r>
        <w:t>“T</w:t>
      </w:r>
      <w:r w:rsidRPr="008220AB">
        <w:t xml:space="preserve">his is one that would need antibiotics. Other respiratory infections like RSV or COVID-19 are viruses, where there's no particular medication to treat it," Dr. Hanson says. "So, if it is this </w:t>
      </w:r>
      <w:r w:rsidRPr="008220AB">
        <w:rPr>
          <w:i/>
          <w:iCs/>
        </w:rPr>
        <w:t>Mycoplasma pneumonia</w:t>
      </w:r>
      <w:r w:rsidRPr="008220AB">
        <w:t>, there is an antibiotic that can treat it. We want to make sure kids are staying hydrated and getting enough rest. You can do fever control with Tylenol and ibuprofen." </w:t>
      </w:r>
    </w:p>
    <w:p w14:paraId="15AB4793" w14:textId="77777777" w:rsidR="00C54776" w:rsidRDefault="00C54776" w:rsidP="00C54776"/>
    <w:p w14:paraId="66E58CEB" w14:textId="77777777" w:rsidR="00C54776" w:rsidRDefault="00C54776" w:rsidP="00C54776">
      <w:r>
        <w:lastRenderedPageBreak/>
        <w:t xml:space="preserve">While most pneumonia cases don’t send kids to the hospital, it is possible for children with other medical conditions to be hospitalized. If they are admitted, they may need IV fluids for dehydration or oxygen to help with breathing. This is another reason Dr. Hanson recommends starting antibiotics right away, because if pneumonia goes untreated, there’s a higher chance you could end up in the hospital’s intensive care unit (ICU). </w:t>
      </w:r>
    </w:p>
    <w:p w14:paraId="0F5C0E42" w14:textId="77777777" w:rsidR="00C54776" w:rsidRPr="008220AB" w:rsidRDefault="00C54776" w:rsidP="00C54776"/>
    <w:p w14:paraId="599BA941" w14:textId="77777777" w:rsidR="00C54776" w:rsidRPr="00316600" w:rsidRDefault="00C54776" w:rsidP="00C54776">
      <w:pPr>
        <w:rPr>
          <w:b/>
          <w:bCs/>
          <w:sz w:val="32"/>
          <w:szCs w:val="32"/>
        </w:rPr>
      </w:pPr>
      <w:r w:rsidRPr="00316600">
        <w:rPr>
          <w:b/>
          <w:bCs/>
          <w:sz w:val="32"/>
          <w:szCs w:val="32"/>
        </w:rPr>
        <w:t xml:space="preserve">When pneumonia </w:t>
      </w:r>
      <w:r>
        <w:rPr>
          <w:b/>
          <w:bCs/>
          <w:sz w:val="32"/>
          <w:szCs w:val="32"/>
        </w:rPr>
        <w:t xml:space="preserve">is connected </w:t>
      </w:r>
      <w:r w:rsidRPr="00316600">
        <w:rPr>
          <w:b/>
          <w:bCs/>
          <w:sz w:val="32"/>
          <w:szCs w:val="32"/>
        </w:rPr>
        <w:t>to a viral infection</w:t>
      </w:r>
    </w:p>
    <w:p w14:paraId="43B9140E" w14:textId="77777777" w:rsidR="00C54776" w:rsidRDefault="00C54776" w:rsidP="00C54776"/>
    <w:p w14:paraId="2E433714" w14:textId="77777777" w:rsidR="00C54776" w:rsidRDefault="00C54776" w:rsidP="00C54776">
      <w:r w:rsidRPr="008220AB">
        <w:t xml:space="preserve">"We start thinking about bacterial infections </w:t>
      </w:r>
      <w:r>
        <w:t>after times that</w:t>
      </w:r>
      <w:r w:rsidRPr="008220AB">
        <w:t xml:space="preserve"> you're sick, you get better, then you get worse a few days later. That's because the virus was going on first, with a runny nose, low grade fever and some coughing. Then you feel better for a couple of days, and then it comes back. That's when we think there was a bacterial infection on top of the virus</w:t>
      </w:r>
      <w:r>
        <w:t>,” Dr. Hanson says.</w:t>
      </w:r>
      <w:r w:rsidRPr="008220AB">
        <w:t xml:space="preserve"> </w:t>
      </w:r>
      <w:r>
        <w:t>“</w:t>
      </w:r>
      <w:r w:rsidRPr="008220AB">
        <w:t>That's because when we have the virus, we get mucus and secretions and we're not coughing things up very well. Things are sett</w:t>
      </w:r>
      <w:r>
        <w:t>l</w:t>
      </w:r>
      <w:r w:rsidRPr="008220AB">
        <w:t>ing there in the lungs and you're not very active. That increased inflammation and mucus is a setup for bacterial infections</w:t>
      </w:r>
      <w:r>
        <w:t>.”</w:t>
      </w:r>
    </w:p>
    <w:p w14:paraId="63A4B382" w14:textId="77777777" w:rsidR="00C54776" w:rsidRDefault="00C54776" w:rsidP="00C54776"/>
    <w:p w14:paraId="408779BD" w14:textId="77777777" w:rsidR="00C54776" w:rsidRDefault="00C54776" w:rsidP="00C54776">
      <w:pPr>
        <w:rPr>
          <w:b/>
          <w:bCs/>
          <w:sz w:val="32"/>
          <w:szCs w:val="32"/>
        </w:rPr>
      </w:pPr>
      <w:r>
        <w:rPr>
          <w:b/>
          <w:bCs/>
          <w:sz w:val="32"/>
          <w:szCs w:val="32"/>
        </w:rPr>
        <w:t>Pneumonia prevention tips</w:t>
      </w:r>
    </w:p>
    <w:p w14:paraId="285616A3" w14:textId="77777777" w:rsidR="00C54776" w:rsidRDefault="00C54776" w:rsidP="00C54776">
      <w:pPr>
        <w:rPr>
          <w:b/>
          <w:bCs/>
          <w:sz w:val="32"/>
          <w:szCs w:val="32"/>
        </w:rPr>
      </w:pPr>
    </w:p>
    <w:p w14:paraId="09AF2FED" w14:textId="77777777" w:rsidR="00C54776" w:rsidRDefault="00C54776" w:rsidP="00C54776">
      <w:pPr>
        <w:pStyle w:val="ListParagraph"/>
        <w:numPr>
          <w:ilvl w:val="0"/>
          <w:numId w:val="1"/>
        </w:numPr>
      </w:pPr>
      <w:r>
        <w:t>If you’re sick, stay home</w:t>
      </w:r>
    </w:p>
    <w:p w14:paraId="20CE603B" w14:textId="77777777" w:rsidR="00C54776" w:rsidRDefault="00C54776" w:rsidP="00C54776">
      <w:pPr>
        <w:pStyle w:val="ListParagraph"/>
        <w:numPr>
          <w:ilvl w:val="0"/>
          <w:numId w:val="1"/>
        </w:numPr>
      </w:pPr>
      <w:r>
        <w:t>Make sure kids blow their nose</w:t>
      </w:r>
    </w:p>
    <w:p w14:paraId="284E75B3" w14:textId="77777777" w:rsidR="00C54776" w:rsidRDefault="00C54776" w:rsidP="00C54776">
      <w:pPr>
        <w:pStyle w:val="ListParagraph"/>
        <w:numPr>
          <w:ilvl w:val="0"/>
          <w:numId w:val="1"/>
        </w:numPr>
      </w:pPr>
      <w:r>
        <w:t>Cough or sneeze in your elbow</w:t>
      </w:r>
    </w:p>
    <w:p w14:paraId="65062BB1" w14:textId="77777777" w:rsidR="00C54776" w:rsidRDefault="00C54776" w:rsidP="00C54776">
      <w:pPr>
        <w:pStyle w:val="ListParagraph"/>
        <w:numPr>
          <w:ilvl w:val="0"/>
          <w:numId w:val="1"/>
        </w:numPr>
      </w:pPr>
      <w:r>
        <w:t>Wear a mask in the community if you’re sick. It could prevent respiratory droplets from spreading.</w:t>
      </w:r>
    </w:p>
    <w:p w14:paraId="38C71312" w14:textId="77777777" w:rsidR="00C54776" w:rsidRDefault="00C54776" w:rsidP="00C54776">
      <w:pPr>
        <w:pStyle w:val="ListParagraph"/>
        <w:numPr>
          <w:ilvl w:val="0"/>
          <w:numId w:val="1"/>
        </w:numPr>
      </w:pPr>
      <w:r>
        <w:t>Wash your hands</w:t>
      </w:r>
    </w:p>
    <w:p w14:paraId="48337759" w14:textId="77777777" w:rsidR="00C54776" w:rsidRDefault="00C54776" w:rsidP="00C54776">
      <w:pPr>
        <w:pStyle w:val="ListParagraph"/>
        <w:numPr>
          <w:ilvl w:val="0"/>
          <w:numId w:val="1"/>
        </w:numPr>
      </w:pPr>
      <w:r>
        <w:t>Hydrate well</w:t>
      </w:r>
    </w:p>
    <w:p w14:paraId="79767B0D" w14:textId="77777777" w:rsidR="00C54776" w:rsidRPr="008220AB" w:rsidRDefault="00C54776" w:rsidP="00C54776">
      <w:pPr>
        <w:pStyle w:val="ListParagraph"/>
        <w:numPr>
          <w:ilvl w:val="0"/>
          <w:numId w:val="1"/>
        </w:numPr>
      </w:pPr>
      <w:r>
        <w:t>Focus on good sleep</w:t>
      </w:r>
    </w:p>
    <w:p w14:paraId="515BAD3D" w14:textId="77777777" w:rsidR="00C54776" w:rsidRPr="008220AB" w:rsidRDefault="00C54776" w:rsidP="00C54776"/>
    <w:p w14:paraId="4511DF64" w14:textId="77777777" w:rsidR="00C54776" w:rsidRPr="008220AB" w:rsidRDefault="00C54776" w:rsidP="00C54776"/>
    <w:p w14:paraId="59B3DE30" w14:textId="77777777" w:rsidR="00C54776" w:rsidRPr="003D17EE" w:rsidRDefault="00C54776" w:rsidP="00C54776"/>
    <w:p w14:paraId="645FAFA0" w14:textId="77777777" w:rsidR="005E045C" w:rsidRPr="003D17EE" w:rsidRDefault="005E045C" w:rsidP="00571DEA"/>
    <w:sectPr w:rsidR="005E045C" w:rsidRPr="003D17EE" w:rsidSect="00C54776">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E32E42"/>
    <w:multiLevelType w:val="hybridMultilevel"/>
    <w:tmpl w:val="3438A906"/>
    <w:lvl w:ilvl="0" w:tplc="047EA59E">
      <w:start w:val="2024"/>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542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776"/>
    <w:rsid w:val="00137A77"/>
    <w:rsid w:val="00191036"/>
    <w:rsid w:val="002417E5"/>
    <w:rsid w:val="0034666F"/>
    <w:rsid w:val="003B5E63"/>
    <w:rsid w:val="003D17EE"/>
    <w:rsid w:val="004C3584"/>
    <w:rsid w:val="00571DEA"/>
    <w:rsid w:val="005A44ED"/>
    <w:rsid w:val="005D01EC"/>
    <w:rsid w:val="005E045C"/>
    <w:rsid w:val="00727970"/>
    <w:rsid w:val="0074219F"/>
    <w:rsid w:val="007F35B3"/>
    <w:rsid w:val="00840E91"/>
    <w:rsid w:val="009051F7"/>
    <w:rsid w:val="00991700"/>
    <w:rsid w:val="0099320A"/>
    <w:rsid w:val="00C54776"/>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9CD68"/>
  <w15:chartTrackingRefBased/>
  <w15:docId w15:val="{87696E16-A4E1-4D5D-B436-540BECF0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776"/>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C54776"/>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qteqydwt.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qteqydwt</Template>
  <TotalTime>11</TotalTime>
  <Pages>2</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6</cp:revision>
  <cp:lastPrinted>2024-10-29T15:12:00Z</cp:lastPrinted>
  <dcterms:created xsi:type="dcterms:W3CDTF">2024-10-29T15:02:00Z</dcterms:created>
  <dcterms:modified xsi:type="dcterms:W3CDTF">2024-10-29T15:47:00Z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