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EC889D" w14:textId="7408966C" w:rsidR="009C13C4" w:rsidRDefault="009C13C4" w:rsidP="009C13C4">
      <w:r>
        <w:t>Health Highlights: Pregnancy and exercise (</w:t>
      </w:r>
      <w:r>
        <w:t>Audio</w:t>
      </w:r>
      <w:r>
        <w:t xml:space="preserve"> Version)</w:t>
      </w:r>
    </w:p>
    <w:p w14:paraId="4F41C102" w14:textId="77777777" w:rsidR="009C13C4" w:rsidRDefault="009C13C4" w:rsidP="009C13C4"/>
    <w:p w14:paraId="289638A1" w14:textId="77777777" w:rsidR="009C13C4" w:rsidRDefault="009C13C4" w:rsidP="009C13C4"/>
    <w:p w14:paraId="2386E65F" w14:textId="0B6BCA82" w:rsidR="009C13C4" w:rsidRDefault="009C13C4" w:rsidP="009C13C4">
      <w:r>
        <w:t>&lt;</w:t>
      </w:r>
      <w:proofErr w:type="gramStart"/>
      <w:r>
        <w:t>&lt;(</w:t>
      </w:r>
      <w:proofErr w:type="gramEnd"/>
      <w:r>
        <w:t>I’M TIM DITMAN WITH TODAY’S HEALTH HIGHLIGHTS FROM OSF HEALTHCARE.</w:t>
      </w:r>
    </w:p>
    <w:p w14:paraId="0EA910FC" w14:textId="77777777" w:rsidR="009C13C4" w:rsidRDefault="009C13C4" w:rsidP="009C13C4"/>
    <w:p w14:paraId="2607363B" w14:textId="09409BE3" w:rsidR="009C13C4" w:rsidRDefault="009C13C4" w:rsidP="009C13C4">
      <w:r>
        <w:t xml:space="preserve">GYM MOMS – IF YOUR CHILD IS A FUTURE OLYMPIC ATHLETE – YOU’LL ALWAYS BE ABLE TO SAY YOU WERE THEIR FIRST-EVER GYM PARTNER. </w:t>
      </w:r>
    </w:p>
    <w:p w14:paraId="7DB842AE" w14:textId="77777777" w:rsidR="009C13C4" w:rsidRDefault="009C13C4" w:rsidP="009C13C4"/>
    <w:p w14:paraId="20E317D5" w14:textId="77777777" w:rsidR="009C13C4" w:rsidRDefault="009C13C4" w:rsidP="009C13C4">
      <w:r>
        <w:t xml:space="preserve">BECOMING PREGNANT DOESN’T MEAN YOU HAVE TO TOSS YOUR EXERCISE PLAN TO THE SIDE… SAYS MFOWETHU </w:t>
      </w:r>
      <w:r w:rsidRPr="00C04966">
        <w:rPr>
          <w:b/>
          <w:bCs/>
          <w:color w:val="FF0000"/>
        </w:rPr>
        <w:t>(mm-FOE-eh-too)</w:t>
      </w:r>
      <w:r w:rsidRPr="00C04966">
        <w:rPr>
          <w:color w:val="FF0000"/>
        </w:rPr>
        <w:t xml:space="preserve"> </w:t>
      </w:r>
      <w:r>
        <w:t xml:space="preserve">LANGENI </w:t>
      </w:r>
      <w:r w:rsidRPr="00F420E2">
        <w:rPr>
          <w:b/>
          <w:bCs/>
          <w:color w:val="FF0000"/>
        </w:rPr>
        <w:t>(</w:t>
      </w:r>
      <w:proofErr w:type="spellStart"/>
      <w:r w:rsidRPr="00F420E2">
        <w:rPr>
          <w:b/>
          <w:bCs/>
          <w:color w:val="FF0000"/>
        </w:rPr>
        <w:t>lan</w:t>
      </w:r>
      <w:proofErr w:type="spellEnd"/>
      <w:r w:rsidRPr="00F420E2">
        <w:rPr>
          <w:b/>
          <w:bCs/>
          <w:color w:val="FF0000"/>
        </w:rPr>
        <w:t>-GEH-nee</w:t>
      </w:r>
      <w:r>
        <w:t xml:space="preserve">) – A FAMILY MEDICINE PHYSICIAN AT OSF HEALTHCARE WHO SPECIALIZES IN OBSTETRICS. </w:t>
      </w:r>
    </w:p>
    <w:p w14:paraId="4315FB5A" w14:textId="77777777" w:rsidR="009C13C4" w:rsidRDefault="009C13C4" w:rsidP="009C13C4"/>
    <w:p w14:paraId="3D5895A5" w14:textId="77777777" w:rsidR="009C13C4" w:rsidRDefault="009C13C4" w:rsidP="009C13C4">
      <w:r>
        <w:t xml:space="preserve">IN </w:t>
      </w:r>
      <w:proofErr w:type="gramStart"/>
      <w:r>
        <w:t>FACT</w:t>
      </w:r>
      <w:proofErr w:type="gramEnd"/>
      <w:r>
        <w:t>… IT’S THE OPPOSITE!</w:t>
      </w:r>
    </w:p>
    <w:p w14:paraId="0A71AEA4" w14:textId="77777777" w:rsidR="009C13C4" w:rsidRDefault="009C13C4" w:rsidP="009C13C4"/>
    <w:p w14:paraId="464578EF" w14:textId="77777777" w:rsidR="009C13C4" w:rsidRDefault="009C13C4" w:rsidP="009C13C4">
      <w:r>
        <w:t>AS YOUR BABY SITS AND KICKS IN THE WOMB FOR NINE MONTHS – DR. LANGENI SAYS CORE EXERCISES AND STRENGTH TRAINING LIKE LIFTING WEIGHTS ARE GREAT WAYS TO PRIORITIZE BOTH MOM AND BABY’S HEALTH.</w:t>
      </w:r>
    </w:p>
    <w:p w14:paraId="723D3ADE" w14:textId="77777777" w:rsidR="009C13C4" w:rsidRPr="00736825" w:rsidRDefault="009C13C4" w:rsidP="009C13C4"/>
    <w:p w14:paraId="320852E1" w14:textId="77777777" w:rsidR="009C13C4" w:rsidRPr="00C04966" w:rsidRDefault="009C13C4" w:rsidP="009C13C4">
      <w:pPr>
        <w:rPr>
          <w:b/>
          <w:bCs/>
        </w:rPr>
      </w:pPr>
      <w:r w:rsidRPr="00C04966">
        <w:rPr>
          <w:b/>
          <w:bCs/>
        </w:rPr>
        <w:t>TAKE SOT | DR. MFOWETHU LANGENI | FAMILY MEDICINE PHYSICIAN | OSF HEALTHCARE</w:t>
      </w:r>
    </w:p>
    <w:p w14:paraId="046061E0" w14:textId="77777777" w:rsidR="009C13C4" w:rsidRDefault="009C13C4" w:rsidP="009C13C4"/>
    <w:p w14:paraId="00978394" w14:textId="77777777" w:rsidR="009C13C4" w:rsidRDefault="009C13C4" w:rsidP="009C13C4">
      <w:r w:rsidRPr="00736825">
        <w:t>"</w:t>
      </w:r>
      <w:r>
        <w:t xml:space="preserve">(Labor) </w:t>
      </w:r>
      <w:r w:rsidRPr="00736825">
        <w:t>does take a lot of stamina, strength</w:t>
      </w:r>
      <w:r>
        <w:t xml:space="preserve"> </w:t>
      </w:r>
      <w:r w:rsidRPr="00736825">
        <w:t>and core strength. But all women are different," Dr. Langeni says. "Some women push for hours during labor; some don't need to push much at all. Either way, strength conditioning and core training before and during pregnancy will help overall."</w:t>
      </w:r>
    </w:p>
    <w:p w14:paraId="4F9F76E4" w14:textId="77777777" w:rsidR="009C13C4" w:rsidRDefault="009C13C4" w:rsidP="009C13C4"/>
    <w:p w14:paraId="33A0F686" w14:textId="77777777" w:rsidR="009C13C4" w:rsidRDefault="009C13C4" w:rsidP="009C13C4"/>
    <w:p w14:paraId="411E54FC" w14:textId="77777777" w:rsidR="009C13C4" w:rsidRDefault="009C13C4" w:rsidP="009C13C4">
      <w:r>
        <w:t>ARE YOU A MARATHON RUNNER? THAT DOESN’T HAVE TO STOP EITHER. DR. LANGENI SAYS HIGH INTENSITY CARDIO… AND EVEN POWER SQUATTING ARE RECOMMENDED FOR PREGNANT MOMS. HE RECOMMENDS TALKING ANY EXERCISE PLAN OVER WITH YOUR OB/G-Y-N BEFORE GETTING STARTED… AND TO MAKE SURE YOU AVOID ANY EXERCISES THAT COULD CAUSE TRAUMA TO YOUR STOMACH.</w:t>
      </w:r>
    </w:p>
    <w:p w14:paraId="43AF2D60" w14:textId="77777777" w:rsidR="009C13C4" w:rsidRDefault="009C13C4" w:rsidP="009C13C4"/>
    <w:p w14:paraId="326C8FF2" w14:textId="25CF92EA" w:rsidR="009C13C4" w:rsidRDefault="009C13C4" w:rsidP="009C13C4">
      <w:r>
        <w:t xml:space="preserve">WITH TODAY’S HEALTH HIGHLIGHTS… I’M </w:t>
      </w:r>
      <w:r>
        <w:t>TIM DITMAN</w:t>
      </w:r>
      <w:r>
        <w:t>. )&gt;&gt;</w:t>
      </w:r>
    </w:p>
    <w:p w14:paraId="09DB091D" w14:textId="77777777" w:rsidR="009C13C4" w:rsidRPr="003D17EE" w:rsidRDefault="009C13C4" w:rsidP="009C13C4"/>
    <w:p w14:paraId="28F85351" w14:textId="77777777" w:rsidR="005E045C" w:rsidRPr="003D17EE" w:rsidRDefault="005E045C" w:rsidP="00571DEA"/>
    <w:sectPr w:rsidR="005E045C" w:rsidRPr="003D17EE" w:rsidSect="009C13C4">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C4"/>
    <w:rsid w:val="00137A77"/>
    <w:rsid w:val="00191036"/>
    <w:rsid w:val="002417E5"/>
    <w:rsid w:val="003B5E63"/>
    <w:rsid w:val="003D17EE"/>
    <w:rsid w:val="004C3584"/>
    <w:rsid w:val="0053120C"/>
    <w:rsid w:val="00571DEA"/>
    <w:rsid w:val="005A44ED"/>
    <w:rsid w:val="005E045C"/>
    <w:rsid w:val="0074219F"/>
    <w:rsid w:val="00840E91"/>
    <w:rsid w:val="009051F7"/>
    <w:rsid w:val="009C13C4"/>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E8397"/>
  <w15:chartTrackingRefBased/>
  <w15:docId w15:val="{F7D3B6D6-C708-4DD4-B774-D51E19AF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3C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mx1adamm.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mx1adamm</Template>
  <TotalTime>0</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cp:revision>
  <dcterms:created xsi:type="dcterms:W3CDTF">2024-10-07T20:31:00Z</dcterms:created>
  <dcterms:modified xsi:type="dcterms:W3CDTF">2024-10-07T20:32:00Z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