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81B49" w14:textId="77777777" w:rsidR="00C20B36" w:rsidRPr="002352F7" w:rsidRDefault="00C20B36" w:rsidP="00C20B36">
      <w:pPr>
        <w:rPr>
          <w:rFonts w:ascii="Tahoma" w:hAnsi="Tahoma" w:cs="Tahoma"/>
          <w:sz w:val="20"/>
          <w:szCs w:val="20"/>
        </w:rPr>
      </w:pPr>
      <w:r w:rsidRPr="002352F7">
        <w:rPr>
          <w:rFonts w:ascii="Tahoma" w:hAnsi="Tahoma" w:cs="Tahoma"/>
          <w:sz w:val="20"/>
          <w:szCs w:val="20"/>
        </w:rPr>
        <w:t>Health Highlights: Dirty nails + pre-workout supplements</w:t>
      </w:r>
    </w:p>
    <w:p w14:paraId="5FFB8341" w14:textId="6DC845DC" w:rsidR="00C20B36" w:rsidRPr="002352F7" w:rsidRDefault="00C20B36" w:rsidP="00C20B3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Tim Ditman</w:t>
      </w:r>
      <w:r w:rsidRPr="002352F7">
        <w:rPr>
          <w:rFonts w:ascii="Tahoma" w:hAnsi="Tahoma" w:cs="Tahoma"/>
          <w:sz w:val="20"/>
          <w:szCs w:val="20"/>
        </w:rPr>
        <w:t xml:space="preserve"> | Media Relations Coordinator</w:t>
      </w:r>
    </w:p>
    <w:p w14:paraId="4EE7363F" w14:textId="583E9C7F" w:rsidR="00C20B36" w:rsidRPr="002352F7" w:rsidRDefault="00C20B36" w:rsidP="00C20B3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Audio</w:t>
      </w:r>
      <w:r w:rsidRPr="002352F7">
        <w:rPr>
          <w:rFonts w:ascii="Tahoma" w:hAnsi="Tahoma" w:cs="Tahoma"/>
          <w:sz w:val="20"/>
          <w:szCs w:val="20"/>
        </w:rPr>
        <w:t xml:space="preserve"> Version </w:t>
      </w:r>
    </w:p>
    <w:p w14:paraId="1718DC5E" w14:textId="77777777" w:rsidR="00C20B36" w:rsidRPr="002352F7" w:rsidRDefault="00C20B36" w:rsidP="00C20B36">
      <w:pPr>
        <w:rPr>
          <w:rFonts w:ascii="Tahoma" w:hAnsi="Tahoma" w:cs="Tahoma"/>
          <w:sz w:val="20"/>
          <w:szCs w:val="20"/>
        </w:rPr>
      </w:pPr>
    </w:p>
    <w:p w14:paraId="2FCAAE95" w14:textId="77777777" w:rsidR="00C20B36" w:rsidRPr="002352F7" w:rsidRDefault="00C20B36" w:rsidP="00C20B36">
      <w:pPr>
        <w:rPr>
          <w:rFonts w:ascii="Tahoma" w:hAnsi="Tahoma" w:cs="Tahoma"/>
          <w:sz w:val="20"/>
          <w:szCs w:val="20"/>
        </w:rPr>
      </w:pPr>
      <w:r w:rsidRPr="002352F7">
        <w:rPr>
          <w:rFonts w:ascii="Tahoma" w:hAnsi="Tahoma" w:cs="Tahoma"/>
          <w:sz w:val="20"/>
          <w:szCs w:val="20"/>
        </w:rPr>
        <w:t xml:space="preserve">INTRO: </w:t>
      </w:r>
    </w:p>
    <w:p w14:paraId="0D9858F5" w14:textId="77777777" w:rsidR="00C20B36" w:rsidRPr="002352F7" w:rsidRDefault="00C20B36" w:rsidP="00C20B36">
      <w:pPr>
        <w:rPr>
          <w:rFonts w:ascii="Tahoma" w:hAnsi="Tahoma" w:cs="Tahoma"/>
          <w:sz w:val="20"/>
          <w:szCs w:val="20"/>
        </w:rPr>
      </w:pPr>
    </w:p>
    <w:p w14:paraId="289965C7" w14:textId="2A4E5219" w:rsidR="00C20B36" w:rsidRPr="002352F7" w:rsidRDefault="00C20B36" w:rsidP="00C20B36">
      <w:pPr>
        <w:rPr>
          <w:rFonts w:ascii="Tahoma" w:hAnsi="Tahoma" w:cs="Tahoma"/>
          <w:sz w:val="20"/>
          <w:szCs w:val="20"/>
        </w:rPr>
      </w:pPr>
      <w:r w:rsidRPr="002352F7">
        <w:rPr>
          <w:rFonts w:ascii="Tahoma" w:hAnsi="Tahoma" w:cs="Tahoma"/>
          <w:sz w:val="20"/>
          <w:szCs w:val="20"/>
        </w:rPr>
        <w:t xml:space="preserve">A NEW YEAR’S RESOLUTION YOU PROBABLY HAVE NEVER THOUGHT OF – AND KEEPING A CLOSE EYE ON THE SUPPLEMENTS OUR KIDS ARE TAKING. </w:t>
      </w:r>
      <w:r>
        <w:rPr>
          <w:rFonts w:ascii="Tahoma" w:hAnsi="Tahoma" w:cs="Tahoma"/>
          <w:sz w:val="20"/>
          <w:szCs w:val="20"/>
        </w:rPr>
        <w:t>TIM DITMAN</w:t>
      </w:r>
      <w:r w:rsidRPr="002352F7">
        <w:rPr>
          <w:rFonts w:ascii="Tahoma" w:hAnsi="Tahoma" w:cs="Tahoma"/>
          <w:sz w:val="20"/>
          <w:szCs w:val="20"/>
        </w:rPr>
        <w:t xml:space="preserve"> TAKES A CLOSER LOOK… IN THIS WEEK’S HEALTH HIGHLIGHTS. </w:t>
      </w:r>
    </w:p>
    <w:p w14:paraId="1FE254AB" w14:textId="77777777" w:rsidR="00C20B36" w:rsidRPr="002352F7" w:rsidRDefault="00C20B36" w:rsidP="00C20B36">
      <w:pPr>
        <w:rPr>
          <w:rFonts w:ascii="Tahoma" w:hAnsi="Tahoma" w:cs="Tahoma"/>
          <w:sz w:val="20"/>
          <w:szCs w:val="20"/>
        </w:rPr>
      </w:pPr>
    </w:p>
    <w:p w14:paraId="48D6E1A3" w14:textId="77777777" w:rsidR="00C20B36" w:rsidRPr="002352F7" w:rsidRDefault="00C20B36" w:rsidP="00C20B36">
      <w:pPr>
        <w:rPr>
          <w:rFonts w:ascii="Tahoma" w:hAnsi="Tahoma" w:cs="Tahoma"/>
          <w:sz w:val="20"/>
          <w:szCs w:val="20"/>
        </w:rPr>
      </w:pPr>
      <w:r w:rsidRPr="002352F7">
        <w:rPr>
          <w:rFonts w:ascii="Tahoma" w:hAnsi="Tahoma" w:cs="Tahoma"/>
          <w:sz w:val="20"/>
          <w:szCs w:val="20"/>
        </w:rPr>
        <w:t>&lt;</w:t>
      </w:r>
      <w:proofErr w:type="gramStart"/>
      <w:r w:rsidRPr="002352F7">
        <w:rPr>
          <w:rFonts w:ascii="Tahoma" w:hAnsi="Tahoma" w:cs="Tahoma"/>
          <w:sz w:val="20"/>
          <w:szCs w:val="20"/>
        </w:rPr>
        <w:t>&lt;(</w:t>
      </w:r>
      <w:proofErr w:type="gramEnd"/>
      <w:r w:rsidRPr="002352F7">
        <w:rPr>
          <w:rFonts w:ascii="Tahoma" w:hAnsi="Tahoma" w:cs="Tahoma"/>
          <w:sz w:val="20"/>
          <w:szCs w:val="20"/>
        </w:rPr>
        <w:t xml:space="preserve">DID YOU HAVE A CHILDHOOD HERO? IF SO – YOU LIKELY ASPIRED TO EMULATE THEM AND THEIR ACHIEVEMENTS. NOWADAYS – YOUR KIDS MAY SEE THEIR FAVORITE ATHLETE OR INFLUENCERS USING PRE-WORKOUT SUPPLEMENTS… WHETHER ON SOCIAL MEDIA OR IN STORES… TO ENHANCE THEIR PERFORMANCE IN THE GYM OR ON THE FIELD. </w:t>
      </w:r>
    </w:p>
    <w:p w14:paraId="769B08EC" w14:textId="77777777" w:rsidR="00C20B36" w:rsidRPr="002352F7" w:rsidRDefault="00C20B36" w:rsidP="00C20B36">
      <w:pPr>
        <w:rPr>
          <w:rFonts w:ascii="Tahoma" w:hAnsi="Tahoma" w:cs="Tahoma"/>
          <w:sz w:val="20"/>
          <w:szCs w:val="20"/>
        </w:rPr>
      </w:pPr>
    </w:p>
    <w:p w14:paraId="34B2365A" w14:textId="77777777" w:rsidR="00C20B36" w:rsidRPr="002352F7" w:rsidRDefault="00C20B36" w:rsidP="00C20B36">
      <w:pPr>
        <w:rPr>
          <w:rFonts w:ascii="Tahoma" w:hAnsi="Tahoma" w:cs="Tahoma"/>
          <w:sz w:val="20"/>
          <w:szCs w:val="20"/>
        </w:rPr>
      </w:pPr>
      <w:r w:rsidRPr="002352F7">
        <w:rPr>
          <w:rFonts w:ascii="Tahoma" w:hAnsi="Tahoma" w:cs="Tahoma"/>
          <w:sz w:val="20"/>
          <w:szCs w:val="20"/>
        </w:rPr>
        <w:t xml:space="preserve">PRE-WORKOUT SUPPLEMENTS COME IN VARIOUS NAMES… FLAVORS AND SIZES. </w:t>
      </w:r>
    </w:p>
    <w:p w14:paraId="33DBF4D6" w14:textId="77777777" w:rsidR="00C20B36" w:rsidRPr="002352F7" w:rsidRDefault="00C20B36" w:rsidP="00C20B36">
      <w:pPr>
        <w:rPr>
          <w:rFonts w:ascii="Tahoma" w:hAnsi="Tahoma" w:cs="Tahoma"/>
          <w:sz w:val="20"/>
          <w:szCs w:val="20"/>
        </w:rPr>
      </w:pPr>
    </w:p>
    <w:p w14:paraId="184C7CED" w14:textId="77777777" w:rsidR="00C20B36" w:rsidRPr="002352F7" w:rsidRDefault="00C20B36" w:rsidP="00C20B36">
      <w:pPr>
        <w:rPr>
          <w:rFonts w:ascii="Tahoma" w:hAnsi="Tahoma" w:cs="Tahoma"/>
          <w:sz w:val="20"/>
          <w:szCs w:val="20"/>
        </w:rPr>
      </w:pPr>
      <w:r w:rsidRPr="002352F7">
        <w:rPr>
          <w:rFonts w:ascii="Tahoma" w:hAnsi="Tahoma" w:cs="Tahoma"/>
          <w:sz w:val="20"/>
          <w:szCs w:val="20"/>
        </w:rPr>
        <w:t xml:space="preserve">THESE ARE TAKEN BEFORE A WORKOUT OR ATHLETIC MATCH WITH THE GOALS OF INCREASING ENDURANCE… MUSCLE MASS… AND REDUCING RECOVERY TIME. BUT SHOULD MIDDLE- OR HIGH-SCHOOL-AGED KIDS BE TAKING THESE? THE ANSWER: PROBABLY NOT. </w:t>
      </w:r>
    </w:p>
    <w:p w14:paraId="49615901" w14:textId="77777777" w:rsidR="00C20B36" w:rsidRPr="002352F7" w:rsidRDefault="00C20B36" w:rsidP="00C20B36">
      <w:pPr>
        <w:rPr>
          <w:rFonts w:ascii="Tahoma" w:hAnsi="Tahoma" w:cs="Tahoma"/>
          <w:sz w:val="20"/>
          <w:szCs w:val="20"/>
        </w:rPr>
      </w:pPr>
    </w:p>
    <w:p w14:paraId="36A04B16" w14:textId="77777777" w:rsidR="00C20B36" w:rsidRPr="002352F7" w:rsidRDefault="00C20B36" w:rsidP="00C20B36">
      <w:pPr>
        <w:rPr>
          <w:rFonts w:ascii="Tahoma" w:hAnsi="Tahoma" w:cs="Tahoma"/>
          <w:b/>
          <w:bCs/>
          <w:sz w:val="20"/>
          <w:szCs w:val="20"/>
        </w:rPr>
      </w:pPr>
      <w:r w:rsidRPr="002352F7">
        <w:rPr>
          <w:rFonts w:ascii="Tahoma" w:hAnsi="Tahoma" w:cs="Tahoma"/>
          <w:b/>
          <w:bCs/>
          <w:sz w:val="20"/>
          <w:szCs w:val="20"/>
        </w:rPr>
        <w:t>TAKE SOT | ERICA DAWKINS | DIETETIC INTERN | OSF HEALTHCARE</w:t>
      </w:r>
    </w:p>
    <w:p w14:paraId="3E6D6F06" w14:textId="77777777" w:rsidR="00C20B36" w:rsidRPr="002352F7" w:rsidRDefault="00C20B36" w:rsidP="00C20B36">
      <w:pPr>
        <w:rPr>
          <w:rFonts w:ascii="Tahoma" w:hAnsi="Tahoma" w:cs="Tahoma"/>
          <w:sz w:val="20"/>
          <w:szCs w:val="20"/>
        </w:rPr>
      </w:pPr>
    </w:p>
    <w:p w14:paraId="0748FF77" w14:textId="77777777" w:rsidR="00C20B36" w:rsidRPr="002352F7" w:rsidRDefault="00C20B36" w:rsidP="00C20B36">
      <w:pPr>
        <w:rPr>
          <w:rFonts w:ascii="Tahoma" w:hAnsi="Tahoma" w:cs="Tahoma"/>
          <w:sz w:val="20"/>
          <w:szCs w:val="20"/>
        </w:rPr>
      </w:pPr>
      <w:r w:rsidRPr="002352F7">
        <w:rPr>
          <w:rFonts w:ascii="Tahoma" w:hAnsi="Tahoma" w:cs="Tahoma"/>
          <w:sz w:val="20"/>
          <w:szCs w:val="20"/>
        </w:rPr>
        <w:t>“These can cause increased heart rate or heart burn. You’re also taking a lot of supplements that are going straight to your gut. You can see some nausea, vomiting, diarrhea or constipation. They’re also not well-monitored, the U.S. Food &amp; Drug Administration (FDA) isn’t regulating these very closely.”</w:t>
      </w:r>
    </w:p>
    <w:p w14:paraId="167D3A3F" w14:textId="77777777" w:rsidR="00C20B36" w:rsidRPr="002352F7" w:rsidRDefault="00C20B36" w:rsidP="00C20B36">
      <w:pPr>
        <w:rPr>
          <w:rFonts w:ascii="Tahoma" w:hAnsi="Tahoma" w:cs="Tahoma"/>
          <w:sz w:val="20"/>
          <w:szCs w:val="20"/>
        </w:rPr>
      </w:pPr>
    </w:p>
    <w:p w14:paraId="5D303756" w14:textId="77777777" w:rsidR="00C20B36" w:rsidRPr="002352F7" w:rsidRDefault="00C20B36" w:rsidP="00C20B36">
      <w:pPr>
        <w:rPr>
          <w:rFonts w:ascii="Tahoma" w:hAnsi="Tahoma" w:cs="Tahoma"/>
          <w:b/>
          <w:bCs/>
          <w:sz w:val="20"/>
          <w:szCs w:val="20"/>
        </w:rPr>
      </w:pPr>
      <w:r w:rsidRPr="002352F7">
        <w:rPr>
          <w:rFonts w:ascii="Tahoma" w:hAnsi="Tahoma" w:cs="Tahoma"/>
          <w:b/>
          <w:bCs/>
          <w:sz w:val="20"/>
          <w:szCs w:val="20"/>
        </w:rPr>
        <w:t>VO TAG</w:t>
      </w:r>
    </w:p>
    <w:p w14:paraId="1DC7BDC7" w14:textId="77777777" w:rsidR="00C20B36" w:rsidRPr="002352F7" w:rsidRDefault="00C20B36" w:rsidP="00C20B36">
      <w:pPr>
        <w:rPr>
          <w:rFonts w:ascii="Tahoma" w:hAnsi="Tahoma" w:cs="Tahoma"/>
          <w:sz w:val="20"/>
          <w:szCs w:val="20"/>
        </w:rPr>
      </w:pPr>
    </w:p>
    <w:p w14:paraId="12C8457A" w14:textId="77777777" w:rsidR="00C20B36" w:rsidRPr="002352F7" w:rsidRDefault="00C20B36" w:rsidP="00C20B36">
      <w:pPr>
        <w:rPr>
          <w:rFonts w:ascii="Tahoma" w:hAnsi="Tahoma" w:cs="Tahoma"/>
          <w:sz w:val="20"/>
          <w:szCs w:val="20"/>
        </w:rPr>
      </w:pPr>
      <w:r w:rsidRPr="002352F7">
        <w:rPr>
          <w:rFonts w:ascii="Tahoma" w:hAnsi="Tahoma" w:cs="Tahoma"/>
          <w:sz w:val="20"/>
          <w:szCs w:val="20"/>
        </w:rPr>
        <w:t xml:space="preserve">TAKING IT FURTHER – KIDS WITH HEART DEFECTS NEED TO STEER CLEAR OF THESE SUPPLEMENTS. MOST PRE-WORKOUTS ARE INTENDED FOR HEALTHY ADULTS IN MODERATION… EVEN PREGNANT AND NURSING WOMEN ARE GENERALLY ADVISED TO AVOID THEM DUE TO THE HIGH CAFFEINE CONTENT. </w:t>
      </w:r>
    </w:p>
    <w:p w14:paraId="281E060E" w14:textId="77777777" w:rsidR="00C20B36" w:rsidRPr="002352F7" w:rsidRDefault="00C20B36" w:rsidP="00C20B36">
      <w:pPr>
        <w:rPr>
          <w:rFonts w:ascii="Tahoma" w:hAnsi="Tahoma" w:cs="Tahoma"/>
          <w:sz w:val="20"/>
          <w:szCs w:val="20"/>
        </w:rPr>
      </w:pPr>
    </w:p>
    <w:p w14:paraId="22DB0B6C" w14:textId="77777777" w:rsidR="00C20B36" w:rsidRPr="002352F7" w:rsidRDefault="00C20B36" w:rsidP="00C20B36">
      <w:pPr>
        <w:rPr>
          <w:rFonts w:ascii="Tahoma" w:hAnsi="Tahoma" w:cs="Tahoma"/>
          <w:sz w:val="20"/>
          <w:szCs w:val="20"/>
        </w:rPr>
      </w:pPr>
      <w:r w:rsidRPr="002352F7">
        <w:rPr>
          <w:rFonts w:ascii="Tahoma" w:hAnsi="Tahoma" w:cs="Tahoma"/>
          <w:sz w:val="20"/>
          <w:szCs w:val="20"/>
        </w:rPr>
        <w:t xml:space="preserve">HERE’S A NEW YEAR’S RESOLUTION FOR KIDS AND THEIR PARENTS: PLEDGE TO KEEP YOUR HANDS CLEAN AND AWAY FROM YOUR MOUTH AND FACE TO PREVENT THE SPREAD OF ILLNESS. </w:t>
      </w:r>
    </w:p>
    <w:p w14:paraId="4851FAE3" w14:textId="77777777" w:rsidR="00C20B36" w:rsidRPr="002352F7" w:rsidRDefault="00C20B36" w:rsidP="00C20B36">
      <w:pPr>
        <w:rPr>
          <w:rFonts w:ascii="Tahoma" w:hAnsi="Tahoma" w:cs="Tahoma"/>
          <w:sz w:val="20"/>
          <w:szCs w:val="20"/>
        </w:rPr>
      </w:pPr>
      <w:r w:rsidRPr="002352F7">
        <w:rPr>
          <w:rFonts w:ascii="Tahoma" w:hAnsi="Tahoma" w:cs="Tahoma"/>
          <w:sz w:val="20"/>
          <w:szCs w:val="20"/>
        </w:rPr>
        <w:t xml:space="preserve">EMILY ISOM </w:t>
      </w:r>
      <w:r w:rsidRPr="000B008B">
        <w:rPr>
          <w:rFonts w:ascii="Tahoma" w:hAnsi="Tahoma" w:cs="Tahoma"/>
          <w:b/>
          <w:bCs/>
          <w:color w:val="FF0000"/>
          <w:sz w:val="20"/>
          <w:szCs w:val="20"/>
        </w:rPr>
        <w:t>(EYE-sum)</w:t>
      </w:r>
      <w:r w:rsidRPr="000B008B">
        <w:rPr>
          <w:rFonts w:ascii="Tahoma" w:hAnsi="Tahoma" w:cs="Tahoma"/>
          <w:color w:val="FF0000"/>
          <w:sz w:val="20"/>
          <w:szCs w:val="20"/>
        </w:rPr>
        <w:t xml:space="preserve"> </w:t>
      </w:r>
      <w:r w:rsidRPr="002352F7">
        <w:rPr>
          <w:rFonts w:ascii="Tahoma" w:hAnsi="Tahoma" w:cs="Tahoma"/>
          <w:sz w:val="20"/>
          <w:szCs w:val="20"/>
        </w:rPr>
        <w:t xml:space="preserve">– A CERTIFIED MEDICAL ASSISTANT IN PEDIATRICS WITH OSF HEALTHCARE – SAYS CHEWING YOUR NAILS CAN ALSO LEAD TO CHIPPED TEETH AND WARTS. </w:t>
      </w:r>
    </w:p>
    <w:p w14:paraId="0C12A957" w14:textId="77777777" w:rsidR="00C20B36" w:rsidRPr="002352F7" w:rsidRDefault="00C20B36" w:rsidP="00C20B36">
      <w:pPr>
        <w:rPr>
          <w:rFonts w:ascii="Tahoma" w:hAnsi="Tahoma" w:cs="Tahoma"/>
          <w:sz w:val="20"/>
          <w:szCs w:val="20"/>
        </w:rPr>
      </w:pPr>
    </w:p>
    <w:p w14:paraId="42F71E09" w14:textId="77777777" w:rsidR="00C20B36" w:rsidRPr="002352F7" w:rsidRDefault="00C20B36" w:rsidP="00C20B36">
      <w:pPr>
        <w:rPr>
          <w:rFonts w:ascii="Tahoma" w:hAnsi="Tahoma" w:cs="Tahoma"/>
          <w:sz w:val="20"/>
          <w:szCs w:val="20"/>
        </w:rPr>
      </w:pPr>
      <w:r w:rsidRPr="002352F7">
        <w:rPr>
          <w:rFonts w:ascii="Tahoma" w:hAnsi="Tahoma" w:cs="Tahoma"/>
          <w:sz w:val="20"/>
          <w:szCs w:val="20"/>
        </w:rPr>
        <w:t xml:space="preserve">HOW DO YOU GET YOUR KIDS ON BOARD? MAKE IT A GAME. </w:t>
      </w:r>
    </w:p>
    <w:p w14:paraId="1D481849" w14:textId="77777777" w:rsidR="00C20B36" w:rsidRPr="00CE29C6" w:rsidRDefault="00C20B36" w:rsidP="00C20B36">
      <w:pPr>
        <w:pStyle w:val="NormalWeb"/>
        <w:rPr>
          <w:rFonts w:ascii="Tahoma" w:hAnsi="Tahoma" w:cs="Tahoma"/>
          <w:b/>
          <w:bCs/>
          <w:color w:val="000000"/>
          <w:sz w:val="20"/>
          <w:szCs w:val="20"/>
        </w:rPr>
      </w:pPr>
      <w:r w:rsidRPr="00CE29C6">
        <w:rPr>
          <w:rFonts w:ascii="Tahoma" w:hAnsi="Tahoma" w:cs="Tahoma"/>
          <w:b/>
          <w:bCs/>
          <w:color w:val="000000"/>
          <w:sz w:val="20"/>
          <w:szCs w:val="20"/>
        </w:rPr>
        <w:t xml:space="preserve">***SOT*** Emily Isom </w:t>
      </w:r>
      <w:r w:rsidRPr="00CE29C6">
        <w:rPr>
          <w:rFonts w:ascii="Tahoma" w:hAnsi="Tahoma" w:cs="Tahoma"/>
          <w:b/>
          <w:bCs/>
          <w:color w:val="FF0000"/>
          <w:sz w:val="20"/>
          <w:szCs w:val="20"/>
        </w:rPr>
        <w:t xml:space="preserve">(EYE-sum) </w:t>
      </w:r>
      <w:r w:rsidRPr="00CE29C6">
        <w:rPr>
          <w:rFonts w:ascii="Tahoma" w:hAnsi="Tahoma" w:cs="Tahoma"/>
          <w:b/>
          <w:bCs/>
          <w:color w:val="000000"/>
          <w:sz w:val="20"/>
          <w:szCs w:val="20"/>
        </w:rPr>
        <w:t>Certified medical assistant at OSF HealthCare</w:t>
      </w:r>
    </w:p>
    <w:p w14:paraId="71D87A43" w14:textId="77777777" w:rsidR="00C20B36" w:rsidRPr="002352F7" w:rsidRDefault="00C20B36" w:rsidP="00C20B36">
      <w:pPr>
        <w:pStyle w:val="NormalWeb"/>
        <w:rPr>
          <w:rFonts w:ascii="Tahoma" w:hAnsi="Tahoma" w:cs="Tahoma"/>
          <w:color w:val="000000"/>
          <w:sz w:val="20"/>
          <w:szCs w:val="20"/>
        </w:rPr>
      </w:pPr>
      <w:r w:rsidRPr="002352F7">
        <w:rPr>
          <w:rFonts w:ascii="Tahoma" w:hAnsi="Tahoma" w:cs="Tahoma"/>
          <w:color w:val="000000"/>
          <w:sz w:val="20"/>
          <w:szCs w:val="20"/>
        </w:rPr>
        <w:t xml:space="preserve">“When handwashing, sing the ABCs for 20 seconds. Or have them sing to you. Make a chart. Every time they wash their hands, have them put a sticker on the chart. They are going to fall in love with it and want to wash their hands over and over again.” </w:t>
      </w:r>
    </w:p>
    <w:p w14:paraId="18D76310" w14:textId="77777777" w:rsidR="00C20B36" w:rsidRPr="002352F7" w:rsidRDefault="00C20B36" w:rsidP="00C20B36">
      <w:pPr>
        <w:rPr>
          <w:rFonts w:ascii="Tahoma" w:hAnsi="Tahoma" w:cs="Tahoma"/>
          <w:sz w:val="20"/>
          <w:szCs w:val="20"/>
        </w:rPr>
      </w:pPr>
      <w:r w:rsidRPr="002352F7">
        <w:rPr>
          <w:rFonts w:ascii="Tahoma" w:hAnsi="Tahoma" w:cs="Tahoma"/>
          <w:sz w:val="20"/>
          <w:szCs w:val="20"/>
        </w:rPr>
        <w:t xml:space="preserve">TRACK: WHEN WASHING HANDS… SCRUB THOROUGHLY FOR 20 SECONDS. WASH AROUND CUTS AND WOUNDS. DRY WELL – THEN USE A PAPER TOWEL ON THE DIRTY DOORKNOB ON THE WAY OUT. </w:t>
      </w:r>
    </w:p>
    <w:p w14:paraId="1A002712" w14:textId="77777777" w:rsidR="00C20B36" w:rsidRPr="002352F7" w:rsidRDefault="00C20B36" w:rsidP="00C20B36">
      <w:pPr>
        <w:rPr>
          <w:rFonts w:ascii="Tahoma" w:hAnsi="Tahoma" w:cs="Tahoma"/>
          <w:sz w:val="20"/>
          <w:szCs w:val="20"/>
        </w:rPr>
      </w:pPr>
      <w:r w:rsidRPr="002352F7">
        <w:rPr>
          <w:rFonts w:ascii="Tahoma" w:hAnsi="Tahoma" w:cs="Tahoma"/>
          <w:sz w:val="20"/>
          <w:szCs w:val="20"/>
        </w:rPr>
        <w:t xml:space="preserve">IF YOU USE WIPES OR SANITIZER – LOOK FOR AT LEAST 60-PERCENT ALCOHOL ON THE LABEL. </w:t>
      </w:r>
    </w:p>
    <w:p w14:paraId="12E7913E" w14:textId="77777777" w:rsidR="00C20B36" w:rsidRPr="002352F7" w:rsidRDefault="00C20B36" w:rsidP="00C20B36">
      <w:pPr>
        <w:rPr>
          <w:rFonts w:ascii="Tahoma" w:hAnsi="Tahoma" w:cs="Tahoma"/>
          <w:sz w:val="20"/>
          <w:szCs w:val="20"/>
        </w:rPr>
      </w:pPr>
    </w:p>
    <w:p w14:paraId="58BBB7BC" w14:textId="2CB2FDF8" w:rsidR="00C20B36" w:rsidRPr="002352F7" w:rsidRDefault="00C20B36" w:rsidP="00C20B36">
      <w:pPr>
        <w:rPr>
          <w:rFonts w:ascii="Tahoma" w:hAnsi="Tahoma" w:cs="Tahoma"/>
          <w:sz w:val="20"/>
          <w:szCs w:val="20"/>
        </w:rPr>
      </w:pPr>
      <w:r w:rsidRPr="002352F7">
        <w:rPr>
          <w:rFonts w:ascii="Tahoma" w:hAnsi="Tahoma" w:cs="Tahoma"/>
          <w:sz w:val="20"/>
          <w:szCs w:val="20"/>
        </w:rPr>
        <w:t xml:space="preserve">WITH TODAY’S HEALTH HIGHLIGHTS… I’M </w:t>
      </w:r>
      <w:r>
        <w:rPr>
          <w:rFonts w:ascii="Tahoma" w:hAnsi="Tahoma" w:cs="Tahoma"/>
          <w:sz w:val="20"/>
          <w:szCs w:val="20"/>
        </w:rPr>
        <w:t>TIM DITMAN</w:t>
      </w:r>
      <w:r w:rsidRPr="002352F7">
        <w:rPr>
          <w:rFonts w:ascii="Tahoma" w:hAnsi="Tahoma" w:cs="Tahoma"/>
          <w:sz w:val="20"/>
          <w:szCs w:val="20"/>
        </w:rPr>
        <w:t>)&gt;&gt;</w:t>
      </w:r>
    </w:p>
    <w:p w14:paraId="7A464765" w14:textId="77777777" w:rsidR="005E045C" w:rsidRPr="003D17EE" w:rsidRDefault="005E045C" w:rsidP="00571DEA"/>
    <w:sectPr w:rsidR="005E045C" w:rsidRPr="003D17EE" w:rsidSect="00C20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B36"/>
    <w:rsid w:val="000B008B"/>
    <w:rsid w:val="00137A77"/>
    <w:rsid w:val="00191036"/>
    <w:rsid w:val="002417E5"/>
    <w:rsid w:val="003B5E63"/>
    <w:rsid w:val="003D17EE"/>
    <w:rsid w:val="004C3584"/>
    <w:rsid w:val="00571DEA"/>
    <w:rsid w:val="005A44ED"/>
    <w:rsid w:val="005E045C"/>
    <w:rsid w:val="0074219F"/>
    <w:rsid w:val="00840E91"/>
    <w:rsid w:val="009051F7"/>
    <w:rsid w:val="00C20B36"/>
    <w:rsid w:val="00CB7283"/>
    <w:rsid w:val="00CE29C6"/>
    <w:rsid w:val="00D37FF6"/>
    <w:rsid w:val="00DB3202"/>
    <w:rsid w:val="00E10E31"/>
    <w:rsid w:val="00E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1C763"/>
  <w15:chartTrackingRefBased/>
  <w15:docId w15:val="{BE921938-4BF3-467F-86F4-BA72F6A3C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B36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NormalWeb">
    <w:name w:val="Normal (Web)"/>
    <w:basedOn w:val="Normal"/>
    <w:uiPriority w:val="99"/>
    <w:semiHidden/>
    <w:unhideWhenUsed/>
    <w:rsid w:val="00C20B3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heehan23\AppData\Local\Temp\Templafy\WordVsto\trcnajtz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trcnajtz</Template>
  <TotalTime>28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Sheehan, Matthew A.</dc:creator>
  <cp:keywords/>
  <dc:description/>
  <cp:lastModifiedBy>Sheehan, Matthew A.</cp:lastModifiedBy>
  <cp:revision>4</cp:revision>
  <cp:lastPrinted>2024-01-09T21:53:00Z</cp:lastPrinted>
  <dcterms:created xsi:type="dcterms:W3CDTF">2024-01-09T19:28:00Z</dcterms:created>
  <dcterms:modified xsi:type="dcterms:W3CDTF">2024-01-09T21:54:00Z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638115486796634389</vt:lpwstr>
  </property>
  <property fmtid="{D5CDD505-2E9C-101B-9397-08002B2CF9AE}" pid="5" name="TemplafyFromBlank">
    <vt:bool>true</vt:bool>
  </property>
</Properties>
</file>