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20C19" w14:textId="77777777" w:rsidR="00C17ADC" w:rsidRDefault="00C17ADC" w:rsidP="00C17AD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Sneaky signs you may be dehydrated</w:t>
      </w:r>
    </w:p>
    <w:p w14:paraId="4E66CEEF" w14:textId="77777777" w:rsidR="00C17ADC" w:rsidRDefault="00C17ADC" w:rsidP="00C17ADC">
      <w:pPr>
        <w:rPr>
          <w:rFonts w:ascii="Tahoma" w:hAnsi="Tahoma" w:cs="Tahoma"/>
          <w:sz w:val="20"/>
          <w:szCs w:val="22"/>
        </w:rPr>
      </w:pPr>
    </w:p>
    <w:p w14:paraId="591D74F9" w14:textId="77777777" w:rsidR="00C17ADC" w:rsidRDefault="00C17ADC" w:rsidP="00C17ADC">
      <w:pPr>
        <w:rPr>
          <w:rFonts w:ascii="Tahoma" w:hAnsi="Tahoma" w:cs="Tahoma"/>
          <w:sz w:val="20"/>
          <w:szCs w:val="22"/>
        </w:rPr>
      </w:pPr>
    </w:p>
    <w:p w14:paraId="0D3F01E2" w14:textId="77777777" w:rsidR="00C17ADC" w:rsidRDefault="00C17ADC" w:rsidP="00C17ADC">
      <w:pPr>
        <w:rPr>
          <w:rFonts w:ascii="Tahoma" w:hAnsi="Tahoma" w:cs="Tahoma"/>
          <w:sz w:val="20"/>
          <w:szCs w:val="22"/>
        </w:rPr>
      </w:pPr>
    </w:p>
    <w:p w14:paraId="0C1C28B6" w14:textId="10E457A8" w:rsidR="00C17ADC" w:rsidRDefault="00C17ADC" w:rsidP="00C17ADC">
      <w:pPr>
        <w:rPr>
          <w:rFonts w:ascii="Tahoma" w:hAnsi="Tahoma" w:cs="Tahoma"/>
          <w:sz w:val="20"/>
          <w:szCs w:val="22"/>
        </w:rPr>
      </w:pPr>
      <w:r w:rsidRPr="00C17ADC">
        <w:rPr>
          <w:rFonts w:ascii="Tahoma" w:hAnsi="Tahoma" w:cs="Tahoma"/>
          <w:sz w:val="20"/>
          <w:szCs w:val="22"/>
          <w:highlight w:val="yellow"/>
        </w:rPr>
        <w:t>Run time - :</w:t>
      </w:r>
      <w:r w:rsidR="00B46163">
        <w:rPr>
          <w:rFonts w:ascii="Tahoma" w:hAnsi="Tahoma" w:cs="Tahoma"/>
          <w:sz w:val="20"/>
          <w:szCs w:val="22"/>
          <w:highlight w:val="yellow"/>
        </w:rPr>
        <w:t>38</w:t>
      </w:r>
    </w:p>
    <w:p w14:paraId="0B39D648" w14:textId="77777777" w:rsidR="00C17ADC" w:rsidRDefault="00C17ADC" w:rsidP="00C17ADC">
      <w:pPr>
        <w:rPr>
          <w:rFonts w:ascii="Tahoma" w:hAnsi="Tahoma" w:cs="Tahoma"/>
          <w:sz w:val="20"/>
          <w:szCs w:val="22"/>
        </w:rPr>
      </w:pPr>
    </w:p>
    <w:p w14:paraId="5A1D5F9A" w14:textId="77777777" w:rsidR="00C17ADC" w:rsidRDefault="00C17ADC" w:rsidP="00C17ADC">
      <w:pPr>
        <w:rPr>
          <w:rFonts w:ascii="Tahoma" w:hAnsi="Tahoma" w:cs="Tahoma"/>
          <w:sz w:val="20"/>
          <w:szCs w:val="22"/>
        </w:rPr>
      </w:pPr>
      <w:r w:rsidRPr="00EA1EC4">
        <w:rPr>
          <w:rFonts w:ascii="Tahoma" w:hAnsi="Tahoma" w:cs="Tahoma"/>
          <w:sz w:val="20"/>
          <w:szCs w:val="22"/>
          <w:highlight w:val="yellow"/>
        </w:rPr>
        <w:t>ANCHOR LEDE</w:t>
      </w:r>
    </w:p>
    <w:p w14:paraId="33E98D68" w14:textId="77777777" w:rsidR="00C17ADC" w:rsidRDefault="00C17ADC" w:rsidP="00C17ADC">
      <w:pPr>
        <w:rPr>
          <w:rFonts w:ascii="Tahoma" w:hAnsi="Tahoma" w:cs="Tahoma"/>
          <w:sz w:val="20"/>
          <w:szCs w:val="22"/>
        </w:rPr>
      </w:pPr>
    </w:p>
    <w:p w14:paraId="21E2AF4B" w14:textId="7A85CE72" w:rsidR="00C17ADC" w:rsidRDefault="00C17ADC" w:rsidP="00C17AD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We all get thirsty from time to time. But there are lesser-known signs you may be suffering from dehydration, a condition that could be life threatening.</w:t>
      </w:r>
      <w:r>
        <w:rPr>
          <w:rFonts w:ascii="Tahoma" w:hAnsi="Tahoma" w:cs="Tahoma"/>
          <w:sz w:val="20"/>
          <w:szCs w:val="22"/>
        </w:rPr>
        <w:t xml:space="preserve"> Tim Ditman of OSF HealthCare has more.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t>~~~~~</w:t>
      </w:r>
    </w:p>
    <w:p w14:paraId="106B81ED" w14:textId="77777777" w:rsidR="00C17ADC" w:rsidRDefault="00C17ADC" w:rsidP="00C17ADC">
      <w:pPr>
        <w:rPr>
          <w:rFonts w:ascii="Tahoma" w:hAnsi="Tahoma" w:cs="Tahoma"/>
          <w:sz w:val="20"/>
          <w:szCs w:val="22"/>
        </w:rPr>
      </w:pPr>
    </w:p>
    <w:p w14:paraId="076424FD" w14:textId="77777777" w:rsidR="00C17ADC" w:rsidRDefault="00C17ADC" w:rsidP="00C17AD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Signs include:</w:t>
      </w:r>
    </w:p>
    <w:p w14:paraId="27EBA0C1" w14:textId="77777777" w:rsidR="00C17ADC" w:rsidRDefault="00C17ADC" w:rsidP="00C17ADC">
      <w:pPr>
        <w:rPr>
          <w:rFonts w:ascii="Tahoma" w:hAnsi="Tahoma" w:cs="Tahoma"/>
          <w:sz w:val="20"/>
          <w:szCs w:val="22"/>
        </w:rPr>
      </w:pPr>
    </w:p>
    <w:p w14:paraId="1582D15A" w14:textId="77777777" w:rsidR="00C17ADC" w:rsidRDefault="00C17ADC" w:rsidP="00C17ADC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Crying without tears</w:t>
      </w:r>
    </w:p>
    <w:p w14:paraId="56A616E0" w14:textId="77777777" w:rsidR="00C17ADC" w:rsidRDefault="00C17ADC" w:rsidP="00C17ADC">
      <w:pPr>
        <w:pStyle w:val="ListParagraph"/>
        <w:rPr>
          <w:rFonts w:ascii="Tahoma" w:hAnsi="Tahoma" w:cs="Tahoma"/>
          <w:sz w:val="20"/>
          <w:szCs w:val="22"/>
        </w:rPr>
      </w:pPr>
    </w:p>
    <w:p w14:paraId="3CC87D85" w14:textId="77777777" w:rsidR="00C17ADC" w:rsidRDefault="00C17ADC" w:rsidP="00C17ADC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Sunken in eyes</w:t>
      </w:r>
    </w:p>
    <w:p w14:paraId="7284319A" w14:textId="77777777" w:rsidR="00C17ADC" w:rsidRPr="00EA1EC4" w:rsidRDefault="00C17ADC" w:rsidP="00C17ADC">
      <w:pPr>
        <w:pStyle w:val="ListParagraph"/>
        <w:rPr>
          <w:rFonts w:ascii="Tahoma" w:hAnsi="Tahoma" w:cs="Tahoma"/>
          <w:sz w:val="20"/>
          <w:szCs w:val="22"/>
        </w:rPr>
      </w:pPr>
    </w:p>
    <w:p w14:paraId="546FDC6D" w14:textId="77777777" w:rsidR="00C17ADC" w:rsidRDefault="00C17ADC" w:rsidP="00C17ADC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Fast heart rate</w:t>
      </w:r>
    </w:p>
    <w:p w14:paraId="6268289F" w14:textId="77777777" w:rsidR="00C17ADC" w:rsidRPr="00EA1EC4" w:rsidRDefault="00C17ADC" w:rsidP="00C17ADC">
      <w:pPr>
        <w:pStyle w:val="ListParagraph"/>
        <w:rPr>
          <w:rFonts w:ascii="Tahoma" w:hAnsi="Tahoma" w:cs="Tahoma"/>
          <w:sz w:val="20"/>
          <w:szCs w:val="22"/>
        </w:rPr>
      </w:pPr>
    </w:p>
    <w:p w14:paraId="50EB5299" w14:textId="77777777" w:rsidR="00C17ADC" w:rsidRDefault="00C17ADC" w:rsidP="00C17ADC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Deep breathing</w:t>
      </w:r>
    </w:p>
    <w:p w14:paraId="6ECC9491" w14:textId="77777777" w:rsidR="00C17ADC" w:rsidRPr="00EA1EC4" w:rsidRDefault="00C17ADC" w:rsidP="00C17ADC">
      <w:pPr>
        <w:pStyle w:val="ListParagraph"/>
        <w:rPr>
          <w:rFonts w:ascii="Tahoma" w:hAnsi="Tahoma" w:cs="Tahoma"/>
          <w:sz w:val="20"/>
          <w:szCs w:val="22"/>
        </w:rPr>
      </w:pPr>
    </w:p>
    <w:p w14:paraId="396C687A" w14:textId="77777777" w:rsidR="00C17ADC" w:rsidRDefault="00C17ADC" w:rsidP="00C17ADC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Headaches</w:t>
      </w:r>
    </w:p>
    <w:p w14:paraId="0EF0D615" w14:textId="77777777" w:rsidR="00C17ADC" w:rsidRPr="00EA1EC4" w:rsidRDefault="00C17ADC" w:rsidP="00C17ADC">
      <w:pPr>
        <w:pStyle w:val="ListParagraph"/>
        <w:rPr>
          <w:rFonts w:ascii="Tahoma" w:hAnsi="Tahoma" w:cs="Tahoma"/>
          <w:sz w:val="20"/>
          <w:szCs w:val="22"/>
        </w:rPr>
      </w:pPr>
    </w:p>
    <w:p w14:paraId="48519B3A" w14:textId="77777777" w:rsidR="00C17ADC" w:rsidRDefault="00C17ADC" w:rsidP="00C17ADC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Muscle cramps</w:t>
      </w:r>
    </w:p>
    <w:p w14:paraId="7DBCD15D" w14:textId="77777777" w:rsidR="00C17ADC" w:rsidRPr="00EA1EC4" w:rsidRDefault="00C17ADC" w:rsidP="00C17ADC">
      <w:pPr>
        <w:pStyle w:val="ListParagraph"/>
        <w:rPr>
          <w:rFonts w:ascii="Tahoma" w:hAnsi="Tahoma" w:cs="Tahoma"/>
          <w:sz w:val="20"/>
          <w:szCs w:val="22"/>
        </w:rPr>
      </w:pPr>
    </w:p>
    <w:p w14:paraId="4FB8E00F" w14:textId="77777777" w:rsidR="00C17ADC" w:rsidRDefault="00C17ADC" w:rsidP="00C17ADC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Sudden weight loss</w:t>
      </w:r>
    </w:p>
    <w:p w14:paraId="02788249" w14:textId="77777777" w:rsidR="00C17ADC" w:rsidRPr="00EA1EC4" w:rsidRDefault="00C17ADC" w:rsidP="00C17ADC">
      <w:pPr>
        <w:pStyle w:val="ListParagraph"/>
        <w:rPr>
          <w:rFonts w:ascii="Tahoma" w:hAnsi="Tahoma" w:cs="Tahoma"/>
          <w:sz w:val="20"/>
          <w:szCs w:val="22"/>
        </w:rPr>
      </w:pPr>
    </w:p>
    <w:p w14:paraId="642ACE09" w14:textId="62DBF632" w:rsidR="00C17ADC" w:rsidRDefault="00C17ADC" w:rsidP="00C17ADC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And changes when you go “number one</w:t>
      </w:r>
      <w:r>
        <w:rPr>
          <w:rFonts w:ascii="Tahoma" w:hAnsi="Tahoma" w:cs="Tahoma"/>
          <w:sz w:val="20"/>
          <w:szCs w:val="22"/>
        </w:rPr>
        <w:t>,” says OSF pediatrician Doctor Awad Alyami.</w:t>
      </w:r>
    </w:p>
    <w:p w14:paraId="592F0CDB" w14:textId="77777777" w:rsidR="00C17ADC" w:rsidRPr="00EA1EC4" w:rsidRDefault="00C17ADC" w:rsidP="00C17ADC">
      <w:pPr>
        <w:pStyle w:val="ListParagraph"/>
        <w:rPr>
          <w:rFonts w:ascii="Tahoma" w:hAnsi="Tahoma" w:cs="Tahoma"/>
          <w:sz w:val="20"/>
          <w:szCs w:val="22"/>
        </w:rPr>
      </w:pPr>
    </w:p>
    <w:p w14:paraId="7D0D1961" w14:textId="77777777" w:rsidR="00C17ADC" w:rsidRPr="00EA1EC4" w:rsidRDefault="00C17ADC" w:rsidP="00C17ADC">
      <w:pPr>
        <w:rPr>
          <w:rFonts w:ascii="Tahoma" w:hAnsi="Tahoma" w:cs="Tahoma"/>
          <w:sz w:val="20"/>
          <w:szCs w:val="22"/>
        </w:rPr>
      </w:pPr>
      <w:r w:rsidRPr="00EA1EC4">
        <w:rPr>
          <w:rFonts w:ascii="Tahoma" w:hAnsi="Tahoma" w:cs="Tahoma"/>
          <w:sz w:val="20"/>
          <w:szCs w:val="22"/>
          <w:highlight w:val="yellow"/>
        </w:rPr>
        <w:t>***SOT***</w:t>
      </w:r>
      <w:r w:rsidRPr="00EA1EC4">
        <w:rPr>
          <w:rFonts w:ascii="Tahoma" w:hAnsi="Tahoma" w:cs="Tahoma"/>
          <w:sz w:val="20"/>
          <w:szCs w:val="22"/>
          <w:highlight w:val="yellow"/>
        </w:rPr>
        <w:br/>
        <w:t>Dr. Awad Alyami (AH-wad // all-EE-ah-mee)</w:t>
      </w:r>
      <w:r w:rsidRPr="00EA1EC4">
        <w:rPr>
          <w:rFonts w:ascii="Tahoma" w:hAnsi="Tahoma" w:cs="Tahoma"/>
          <w:sz w:val="20"/>
          <w:szCs w:val="22"/>
          <w:highlight w:val="yellow"/>
        </w:rPr>
        <w:br/>
        <w:t>OSF HealthCare pediatrician</w:t>
      </w:r>
    </w:p>
    <w:p w14:paraId="7A9386AF" w14:textId="77777777" w:rsidR="00C17ADC" w:rsidRDefault="00C17ADC" w:rsidP="00C17ADC">
      <w:pPr>
        <w:rPr>
          <w:rFonts w:ascii="Tahoma" w:hAnsi="Tahoma" w:cs="Tahoma"/>
          <w:sz w:val="20"/>
          <w:szCs w:val="22"/>
        </w:rPr>
      </w:pPr>
    </w:p>
    <w:p w14:paraId="08A2EFDF" w14:textId="77777777" w:rsidR="00C17ADC" w:rsidRDefault="00C17ADC" w:rsidP="00C17ADC">
      <w:pPr>
        <w:rPr>
          <w:rFonts w:ascii="Tahoma" w:hAnsi="Tahoma" w:cs="Tahoma"/>
          <w:b/>
          <w:bCs/>
          <w:sz w:val="20"/>
          <w:szCs w:val="22"/>
        </w:rPr>
      </w:pPr>
      <w:r w:rsidRPr="00EA1EC4">
        <w:rPr>
          <w:rFonts w:ascii="Tahoma" w:hAnsi="Tahoma" w:cs="Tahoma"/>
          <w:b/>
          <w:bCs/>
          <w:sz w:val="20"/>
          <w:szCs w:val="22"/>
        </w:rPr>
        <w:t>“When you’re hydrated, your urine should look yellow, pale yellow or sometimes almost transparent like water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EA1EC4">
        <w:rPr>
          <w:rFonts w:ascii="Tahoma" w:hAnsi="Tahoma" w:cs="Tahoma"/>
          <w:b/>
          <w:bCs/>
          <w:sz w:val="20"/>
          <w:szCs w:val="22"/>
        </w:rPr>
        <w:t>When you become dehydrated, your urine will become less in volume, and the color will be darker. It goes into an orange color. It can have a smell, also.”</w:t>
      </w:r>
      <w:r>
        <w:rPr>
          <w:rFonts w:ascii="Tahoma" w:hAnsi="Tahoma" w:cs="Tahoma"/>
          <w:b/>
          <w:bCs/>
          <w:sz w:val="20"/>
          <w:szCs w:val="22"/>
        </w:rPr>
        <w:t xml:space="preserve"> (:21)</w:t>
      </w:r>
    </w:p>
    <w:p w14:paraId="6DD90112" w14:textId="77777777" w:rsidR="00C17ADC" w:rsidRDefault="00C17ADC" w:rsidP="00C17ADC">
      <w:pPr>
        <w:rPr>
          <w:rFonts w:ascii="Tahoma" w:hAnsi="Tahoma" w:cs="Tahoma"/>
          <w:b/>
          <w:bCs/>
          <w:sz w:val="20"/>
          <w:szCs w:val="22"/>
        </w:rPr>
      </w:pPr>
    </w:p>
    <w:p w14:paraId="390AFF2F" w14:textId="077DEF13" w:rsidR="00C17ADC" w:rsidRDefault="00C17ADC" w:rsidP="00C17AD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I’m Tim Ditman.</w:t>
      </w:r>
    </w:p>
    <w:p w14:paraId="6905731E" w14:textId="77777777" w:rsidR="00C17ADC" w:rsidRDefault="00C17ADC" w:rsidP="00C17ADC">
      <w:pPr>
        <w:rPr>
          <w:rFonts w:ascii="Tahoma" w:hAnsi="Tahoma" w:cs="Tahoma"/>
          <w:sz w:val="20"/>
          <w:szCs w:val="22"/>
        </w:rPr>
      </w:pPr>
    </w:p>
    <w:p w14:paraId="4F2F7F3E" w14:textId="353E5E3E" w:rsidR="00C17ADC" w:rsidRDefault="00C17ADC" w:rsidP="00C17AD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~~~~~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C17ADC">
        <w:rPr>
          <w:rFonts w:ascii="Tahoma" w:hAnsi="Tahoma" w:cs="Tahoma"/>
          <w:sz w:val="20"/>
          <w:szCs w:val="22"/>
          <w:highlight w:val="yellow"/>
        </w:rPr>
        <w:t>ANCHOR TAG</w:t>
      </w:r>
    </w:p>
    <w:p w14:paraId="75EC7A6C" w14:textId="77777777" w:rsidR="00C17ADC" w:rsidRDefault="00C17ADC" w:rsidP="00C17ADC">
      <w:pPr>
        <w:rPr>
          <w:rFonts w:ascii="Tahoma" w:hAnsi="Tahoma" w:cs="Tahoma"/>
          <w:sz w:val="20"/>
          <w:szCs w:val="22"/>
        </w:rPr>
      </w:pPr>
    </w:p>
    <w:p w14:paraId="0C2184F6" w14:textId="77777777" w:rsidR="00C17ADC" w:rsidRPr="003D17EE" w:rsidRDefault="00C17ADC" w:rsidP="00C17ADC">
      <w:r>
        <w:rPr>
          <w:rFonts w:ascii="Tahoma" w:hAnsi="Tahoma" w:cs="Tahoma"/>
          <w:sz w:val="20"/>
          <w:szCs w:val="22"/>
        </w:rPr>
        <w:t>If you’re hydrated, rest and drink water or Pedialyte.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If you don’t get well quickly, get to the hospital for I-V fluids.</w:t>
      </w:r>
    </w:p>
    <w:p w14:paraId="7CF6916D" w14:textId="77777777" w:rsidR="00C17ADC" w:rsidRPr="003D17EE" w:rsidRDefault="00C17ADC" w:rsidP="00C17ADC"/>
    <w:p w14:paraId="2D8F2266" w14:textId="77777777" w:rsidR="005E045C" w:rsidRPr="003D17EE" w:rsidRDefault="005E045C" w:rsidP="00571DEA"/>
    <w:sectPr w:rsidR="005E045C" w:rsidRPr="003D17EE" w:rsidSect="00C17A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819A9" w14:textId="77777777" w:rsidR="00B46163" w:rsidRDefault="00B461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DBC06" w14:textId="77777777" w:rsidR="00B46163" w:rsidRDefault="00B461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984D3" w14:textId="77777777" w:rsidR="00B46163" w:rsidRDefault="00B46163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0E6B" w14:textId="77777777" w:rsidR="00B46163" w:rsidRDefault="00B461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8F5A0" w14:textId="77777777" w:rsidR="00B46163" w:rsidRDefault="00B461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2FBDD" w14:textId="77777777" w:rsidR="00B46163" w:rsidRDefault="00B461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A6214"/>
    <w:multiLevelType w:val="hybridMultilevel"/>
    <w:tmpl w:val="E41CC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7732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ADC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8F1BF0"/>
    <w:rsid w:val="009051F7"/>
    <w:rsid w:val="00B46163"/>
    <w:rsid w:val="00C17ADC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CE0EB"/>
  <w15:chartTrackingRefBased/>
  <w15:docId w15:val="{D7B632CD-0CFA-4F32-B077-E1BDC0E17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ADC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C17A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7ADC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C17A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7ADC"/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0r4f5bbj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0r4f5bbj</Template>
  <TotalTime>25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1</cp:revision>
  <dcterms:created xsi:type="dcterms:W3CDTF">2024-12-26T20:43:00Z</dcterms:created>
  <dcterms:modified xsi:type="dcterms:W3CDTF">2024-12-26T21:08:00Z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